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2FB" w:rsidRDefault="001112FB" w:rsidP="0066304B">
      <w:pPr>
        <w:jc w:val="center"/>
        <w:rPr>
          <w:rFonts w:ascii="Arial Rounded MT Bold" w:hAnsi="Arial Rounded MT Bold"/>
          <w:b/>
          <w:color w:val="00B050"/>
          <w:sz w:val="72"/>
          <w:szCs w:val="72"/>
        </w:rPr>
      </w:pPr>
      <w:r w:rsidRPr="00BE3410">
        <w:rPr>
          <w:rFonts w:ascii="Arial Rounded MT Bold" w:hAnsi="Arial Rounded MT Bold"/>
          <w:b/>
          <w:color w:val="00B050"/>
          <w:sz w:val="72"/>
          <w:szCs w:val="72"/>
        </w:rPr>
        <w:t>FREESTYLE SOCCER LEARNING PROGRAM</w:t>
      </w:r>
    </w:p>
    <w:p w:rsidR="001112FB" w:rsidRDefault="001112FB" w:rsidP="0066304B">
      <w:pPr>
        <w:jc w:val="center"/>
        <w:rPr>
          <w:rFonts w:ascii="Times New Roman" w:hAnsi="Times New Roman"/>
          <w:b/>
          <w:i/>
          <w:sz w:val="48"/>
          <w:szCs w:val="48"/>
        </w:rPr>
      </w:pPr>
      <w:r>
        <w:rPr>
          <w:rFonts w:ascii="Times New Roman" w:hAnsi="Times New Roman"/>
          <w:b/>
          <w:i/>
          <w:sz w:val="48"/>
          <w:szCs w:val="48"/>
        </w:rPr>
        <w:t>By Jack Kynaston</w:t>
      </w:r>
    </w:p>
    <w:p w:rsidR="001112FB" w:rsidRPr="00ED50C0" w:rsidRDefault="001112FB" w:rsidP="0066304B">
      <w:pPr>
        <w:jc w:val="center"/>
        <w:rPr>
          <w:rFonts w:ascii="Times New Roman" w:hAnsi="Times New Roman"/>
          <w:b/>
          <w:i/>
          <w:sz w:val="48"/>
          <w:szCs w:val="48"/>
        </w:rPr>
      </w:pPr>
      <w:r w:rsidRPr="00183086">
        <w:rPr>
          <w:rFonts w:ascii="Times New Roman" w:hAnsi="Times New Roman"/>
          <w:b/>
          <w:i/>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435pt">
            <v:imagedata r:id="rId6" o:title=""/>
          </v:shape>
        </w:pict>
      </w:r>
    </w:p>
    <w:p w:rsidR="001112FB" w:rsidRPr="006D3036" w:rsidRDefault="001112FB" w:rsidP="006D3036">
      <w:pPr>
        <w:jc w:val="center"/>
        <w:rPr>
          <w:rFonts w:ascii="Times New Roman" w:hAnsi="Times New Roman"/>
          <w:b/>
          <w:i/>
          <w:sz w:val="48"/>
          <w:szCs w:val="48"/>
        </w:rPr>
      </w:pPr>
      <w:r w:rsidRPr="006D3036">
        <w:rPr>
          <w:rFonts w:ascii="Times New Roman" w:hAnsi="Times New Roman"/>
          <w:b/>
          <w:i/>
          <w:sz w:val="48"/>
          <w:szCs w:val="48"/>
        </w:rPr>
        <w:t>A coaching system teaches everything we know about the game. A learning program explores everyth</w:t>
      </w:r>
      <w:r>
        <w:rPr>
          <w:rFonts w:ascii="Times New Roman" w:hAnsi="Times New Roman"/>
          <w:b/>
          <w:i/>
          <w:sz w:val="48"/>
          <w:szCs w:val="48"/>
        </w:rPr>
        <w:t>ing we don’t know</w:t>
      </w:r>
      <w:r w:rsidRPr="006D3036">
        <w:rPr>
          <w:rFonts w:ascii="Times New Roman" w:hAnsi="Times New Roman"/>
          <w:b/>
          <w:i/>
          <w:sz w:val="48"/>
          <w:szCs w:val="48"/>
        </w:rPr>
        <w:t>.</w:t>
      </w:r>
    </w:p>
    <w:p w:rsidR="001112FB" w:rsidRPr="00321CFA" w:rsidRDefault="001112FB" w:rsidP="00B84A3D">
      <w:pPr>
        <w:jc w:val="center"/>
        <w:rPr>
          <w:rFonts w:ascii="Arial Rounded MT Bold" w:hAnsi="Arial Rounded MT Bold"/>
          <w:b/>
          <w:sz w:val="40"/>
          <w:szCs w:val="40"/>
        </w:rPr>
      </w:pPr>
      <w:r>
        <w:rPr>
          <w:rFonts w:ascii="Arial Rounded MT Bold" w:hAnsi="Arial Rounded MT Bold"/>
          <w:b/>
          <w:sz w:val="40"/>
          <w:szCs w:val="40"/>
        </w:rPr>
        <w:t>LEARNING PROGRAM</w:t>
      </w:r>
    </w:p>
    <w:p w:rsidR="001112FB" w:rsidRPr="00321CFA" w:rsidRDefault="001112FB" w:rsidP="00C2336C">
      <w:pPr>
        <w:jc w:val="center"/>
        <w:rPr>
          <w:rFonts w:ascii="Times New Roman" w:hAnsi="Times New Roman"/>
          <w:b/>
          <w:i/>
          <w:sz w:val="40"/>
          <w:szCs w:val="40"/>
        </w:rPr>
      </w:pPr>
      <w:r>
        <w:rPr>
          <w:rFonts w:ascii="Times New Roman" w:hAnsi="Times New Roman"/>
          <w:b/>
          <w:i/>
          <w:sz w:val="40"/>
          <w:szCs w:val="40"/>
        </w:rPr>
        <w:t>We can look for ways to improve all the best kids or we can look for all the best ways to improve kids.</w:t>
      </w:r>
    </w:p>
    <w:p w:rsidR="001112FB" w:rsidRDefault="001112FB" w:rsidP="00972CA9">
      <w:pPr>
        <w:rPr>
          <w:rFonts w:ascii="Times New Roman" w:hAnsi="Times New Roman"/>
          <w:sz w:val="32"/>
          <w:szCs w:val="32"/>
        </w:rPr>
      </w:pPr>
      <w:r>
        <w:rPr>
          <w:rFonts w:ascii="Times New Roman" w:hAnsi="Times New Roman"/>
          <w:sz w:val="32"/>
          <w:szCs w:val="32"/>
        </w:rPr>
        <w:t xml:space="preserve">In the 1830’s, </w:t>
      </w:r>
      <w:smartTag w:uri="urn:schemas-microsoft-com:office:smarttags" w:element="place">
        <w:r>
          <w:rPr>
            <w:rFonts w:ascii="Times New Roman" w:hAnsi="Times New Roman"/>
            <w:sz w:val="32"/>
            <w:szCs w:val="32"/>
          </w:rPr>
          <w:t>Rugby</w:t>
        </w:r>
      </w:smartTag>
      <w:r>
        <w:rPr>
          <w:rFonts w:ascii="Times New Roman" w:hAnsi="Times New Roman"/>
          <w:sz w:val="32"/>
          <w:szCs w:val="32"/>
        </w:rPr>
        <w:t xml:space="preserve"> School established junior sport so that kids could take responsibility for their own game, run their own drills and develop their own character. Nowadays, junior sport is a kids’ game played by adults who like to make all the decisions. Soccer kids want their ball back. A learning program explores how quickly Australian Soccer kids develop when we give them the responsibility to think for themselves and express themselves. A learning program looks at their natural skills, motor skills and the personal qualities that all kids have.</w:t>
      </w:r>
    </w:p>
    <w:p w:rsidR="001112FB" w:rsidRPr="003D1D25" w:rsidRDefault="001112FB" w:rsidP="00C2336C">
      <w:pPr>
        <w:rPr>
          <w:rFonts w:ascii="Times New Roman" w:hAnsi="Times New Roman"/>
          <w:sz w:val="32"/>
          <w:szCs w:val="32"/>
        </w:rPr>
      </w:pPr>
      <w:r w:rsidRPr="003D1D25">
        <w:rPr>
          <w:rFonts w:ascii="Times New Roman" w:hAnsi="Times New Roman"/>
          <w:sz w:val="32"/>
          <w:szCs w:val="32"/>
        </w:rPr>
        <w:t xml:space="preserve">Freestyle Soccer kids know that </w:t>
      </w:r>
      <w:smartTag w:uri="urn:schemas-microsoft-com:office:smarttags" w:element="PlaceType">
        <w:smartTag w:uri="urn:schemas-microsoft-com:office:smarttags" w:element="place">
          <w:smartTag w:uri="urn:schemas-microsoft-com:office:smarttags" w:element="country-region">
            <w:r w:rsidRPr="003D1D25">
              <w:rPr>
                <w:rFonts w:ascii="Times New Roman" w:hAnsi="Times New Roman"/>
                <w:sz w:val="32"/>
                <w:szCs w:val="32"/>
              </w:rPr>
              <w:t>Australia</w:t>
            </w:r>
          </w:smartTag>
        </w:smartTag>
      </w:smartTag>
      <w:r w:rsidRPr="003D1D25">
        <w:rPr>
          <w:rFonts w:ascii="Times New Roman" w:hAnsi="Times New Roman"/>
          <w:sz w:val="32"/>
          <w:szCs w:val="32"/>
        </w:rPr>
        <w:t xml:space="preserve"> should be a Top 20 Football nation. We just need confidence and more belief in our own national sporting identity. A learning program is designed to discover an</w:t>
      </w:r>
      <w:r>
        <w:rPr>
          <w:rFonts w:ascii="Times New Roman" w:hAnsi="Times New Roman"/>
          <w:sz w:val="32"/>
          <w:szCs w:val="32"/>
        </w:rPr>
        <w:t xml:space="preserve">d develop individual talent so that </w:t>
      </w:r>
      <w:r w:rsidRPr="003D1D25">
        <w:rPr>
          <w:rFonts w:ascii="Times New Roman" w:hAnsi="Times New Roman"/>
          <w:sz w:val="32"/>
          <w:szCs w:val="32"/>
        </w:rPr>
        <w:t xml:space="preserve">kids can achieve their full potential. Imagine combining a coaching system with a learning program so we can identify and improve what each Soccer kid needs to improve. </w:t>
      </w:r>
    </w:p>
    <w:p w:rsidR="001112FB" w:rsidRPr="00811121" w:rsidRDefault="001112FB" w:rsidP="00C2336C">
      <w:pPr>
        <w:jc w:val="center"/>
        <w:rPr>
          <w:rFonts w:ascii="Times New Roman" w:hAnsi="Times New Roman"/>
          <w:color w:val="FF0000"/>
          <w:sz w:val="40"/>
          <w:szCs w:val="40"/>
        </w:rPr>
      </w:pPr>
      <w:r w:rsidRPr="00183086">
        <w:rPr>
          <w:rFonts w:ascii="Arial Rounded MT Bold" w:hAnsi="Arial Rounded MT Bold"/>
          <w:b/>
          <w:noProof/>
          <w:color w:val="FF0000"/>
          <w:sz w:val="40"/>
          <w:szCs w:val="40"/>
          <w:lang w:eastAsia="en-AU"/>
        </w:rPr>
        <w:pict>
          <v:shape id="Picture 4" o:spid="_x0000_i1026" type="#_x0000_t75" style="width:383.25pt;height:248.25pt;visibility:visible">
            <v:imagedata r:id="rId7" o:title=""/>
          </v:shape>
        </w:pict>
      </w:r>
    </w:p>
    <w:p w:rsidR="001112FB" w:rsidRPr="00097FA8" w:rsidRDefault="001112FB" w:rsidP="00A97D9A">
      <w:pPr>
        <w:jc w:val="center"/>
        <w:rPr>
          <w:rFonts w:ascii="Arial Rounded MT Bold" w:hAnsi="Arial Rounded MT Bold"/>
          <w:b/>
          <w:sz w:val="40"/>
          <w:szCs w:val="40"/>
        </w:rPr>
      </w:pPr>
      <w:r>
        <w:rPr>
          <w:rFonts w:ascii="Arial Rounded MT Bold" w:hAnsi="Arial Rounded MT Bold"/>
          <w:b/>
          <w:sz w:val="40"/>
          <w:szCs w:val="40"/>
        </w:rPr>
        <w:t>TAKE 5</w:t>
      </w:r>
    </w:p>
    <w:p w:rsidR="001112FB" w:rsidRPr="00097FA8" w:rsidRDefault="001112FB" w:rsidP="00097FA8">
      <w:pPr>
        <w:jc w:val="center"/>
        <w:rPr>
          <w:rFonts w:ascii="Times New Roman" w:hAnsi="Times New Roman"/>
          <w:b/>
          <w:i/>
          <w:sz w:val="40"/>
          <w:szCs w:val="40"/>
        </w:rPr>
      </w:pPr>
      <w:r>
        <w:rPr>
          <w:rFonts w:ascii="Times New Roman" w:hAnsi="Times New Roman"/>
          <w:b/>
          <w:i/>
          <w:sz w:val="40"/>
          <w:szCs w:val="40"/>
        </w:rPr>
        <w:t>To improve any Soccer kid in 5 minutes, results need to be clear, immediate, measurable and permanent.</w:t>
      </w:r>
    </w:p>
    <w:p w:rsidR="001112FB" w:rsidRDefault="001112FB" w:rsidP="00FE24CF">
      <w:pPr>
        <w:rPr>
          <w:rFonts w:ascii="Times New Roman" w:hAnsi="Times New Roman"/>
          <w:sz w:val="32"/>
          <w:szCs w:val="32"/>
        </w:rPr>
      </w:pPr>
      <w:r>
        <w:rPr>
          <w:rFonts w:ascii="Times New Roman" w:hAnsi="Times New Roman"/>
          <w:sz w:val="32"/>
          <w:szCs w:val="32"/>
        </w:rPr>
        <w:t>The first five minutes of anything we do is full of mistakes. That’s human nature and that’s how we learn. Kids who don’t know this, give up in the first 5 and their coaches look for mistakes in the first 5.</w:t>
      </w:r>
    </w:p>
    <w:p w:rsidR="001112FB" w:rsidRDefault="001112FB" w:rsidP="00FE24CF">
      <w:pPr>
        <w:rPr>
          <w:rFonts w:ascii="Times New Roman" w:hAnsi="Times New Roman"/>
          <w:sz w:val="32"/>
          <w:szCs w:val="32"/>
        </w:rPr>
      </w:pPr>
      <w:r>
        <w:rPr>
          <w:rFonts w:ascii="Times New Roman" w:hAnsi="Times New Roman"/>
          <w:sz w:val="32"/>
          <w:szCs w:val="32"/>
        </w:rPr>
        <w:t>It takes 5 minutes for eye/foot coordination to kick in. In 5 minutes, a Freestyle kid can take 100 steps, make 100 decisions and get 100 ball touches just by juggling. In 10 minutes, they’re ready to play a game.</w:t>
      </w:r>
    </w:p>
    <w:p w:rsidR="001112FB" w:rsidRPr="00097FA8" w:rsidRDefault="001112FB" w:rsidP="00FE24CF">
      <w:pPr>
        <w:rPr>
          <w:rFonts w:ascii="Arial Rounded MT Bold" w:hAnsi="Arial Rounded MT Bold"/>
          <w:sz w:val="32"/>
          <w:szCs w:val="32"/>
        </w:rPr>
      </w:pPr>
      <w:r>
        <w:rPr>
          <w:rFonts w:ascii="Times New Roman" w:hAnsi="Times New Roman"/>
          <w:sz w:val="32"/>
          <w:szCs w:val="32"/>
        </w:rPr>
        <w:t>There isn’t one Australian Soccer kid who can’t improve in 5 minutes just by coordinating their natural skills, mind skills and Soccer skills. It takes 5 minutes to identify the kids who don’t know what to look at or how to move their feet when they kick a ball. It takes 5 minutes to discover the kids who don’t know where to move or what to call when they want the ball. If it only takes 5 minutes for any kid to improve, it should only take 5 minutes for any coach to disprove. Feel free.</w:t>
      </w:r>
    </w:p>
    <w:p w:rsidR="001112FB" w:rsidRPr="00ED50C0" w:rsidRDefault="001112FB" w:rsidP="00A97D9A">
      <w:pPr>
        <w:jc w:val="center"/>
        <w:rPr>
          <w:rFonts w:ascii="Arial Rounded MT Bold" w:hAnsi="Arial Rounded MT Bold"/>
          <w:b/>
          <w:color w:val="FF0000"/>
          <w:sz w:val="40"/>
          <w:szCs w:val="40"/>
        </w:rPr>
      </w:pPr>
      <w:r w:rsidRPr="00183086">
        <w:rPr>
          <w:rFonts w:ascii="Arial Rounded MT Bold" w:hAnsi="Arial Rounded MT Bold"/>
          <w:b/>
          <w:color w:val="FF0000"/>
          <w:sz w:val="40"/>
          <w:szCs w:val="40"/>
        </w:rPr>
        <w:pict>
          <v:shape id="_x0000_i1027" type="#_x0000_t75" style="width:380.25pt;height:285pt">
            <v:imagedata r:id="rId8" o:title=""/>
          </v:shape>
        </w:pict>
      </w:r>
    </w:p>
    <w:p w:rsidR="001112FB" w:rsidRPr="00076DE1" w:rsidRDefault="001112FB" w:rsidP="00CD7D2B">
      <w:pPr>
        <w:jc w:val="center"/>
        <w:rPr>
          <w:rFonts w:ascii="Arial Rounded MT Bold" w:hAnsi="Arial Rounded MT Bold"/>
          <w:b/>
          <w:sz w:val="40"/>
          <w:szCs w:val="40"/>
        </w:rPr>
      </w:pPr>
      <w:r w:rsidRPr="00076DE1">
        <w:rPr>
          <w:rFonts w:ascii="Arial Rounded MT Bold" w:hAnsi="Arial Rounded MT Bold"/>
          <w:b/>
          <w:sz w:val="40"/>
          <w:szCs w:val="40"/>
        </w:rPr>
        <w:t>10 KEY ELEMENTS</w:t>
      </w:r>
    </w:p>
    <w:p w:rsidR="001112FB" w:rsidRPr="008C5AF9" w:rsidRDefault="001112FB" w:rsidP="00076DE1">
      <w:pPr>
        <w:jc w:val="center"/>
        <w:rPr>
          <w:rFonts w:ascii="Times New Roman" w:hAnsi="Times New Roman"/>
          <w:b/>
          <w:i/>
          <w:sz w:val="40"/>
          <w:szCs w:val="40"/>
        </w:rPr>
      </w:pPr>
      <w:r>
        <w:rPr>
          <w:rFonts w:ascii="Times New Roman" w:hAnsi="Times New Roman"/>
          <w:b/>
          <w:i/>
          <w:sz w:val="40"/>
          <w:szCs w:val="40"/>
        </w:rPr>
        <w:t xml:space="preserve">Some kids are all over the place. Freestyle kids learn </w:t>
      </w:r>
      <w:r w:rsidRPr="008C5AF9">
        <w:rPr>
          <w:rFonts w:ascii="Times New Roman" w:hAnsi="Times New Roman"/>
          <w:b/>
          <w:i/>
          <w:sz w:val="40"/>
          <w:szCs w:val="40"/>
        </w:rPr>
        <w:t>to get it together, put it together and keep it together.</w:t>
      </w:r>
    </w:p>
    <w:p w:rsidR="001112FB" w:rsidRDefault="001112FB" w:rsidP="00076DE1">
      <w:pPr>
        <w:rPr>
          <w:rFonts w:ascii="Times New Roman" w:hAnsi="Times New Roman"/>
          <w:sz w:val="32"/>
          <w:szCs w:val="32"/>
        </w:rPr>
      </w:pPr>
      <w:r w:rsidRPr="008C5AF9">
        <w:rPr>
          <w:rFonts w:ascii="Times New Roman" w:hAnsi="Times New Roman"/>
          <w:sz w:val="32"/>
          <w:szCs w:val="32"/>
        </w:rPr>
        <w:t xml:space="preserve">We’re looking at Soccer skills and overlooking the natural skills that all kids have. We’re teaching perfect ball technique to kids who don’t know how to move their feet, where to move, what to think about, what to look at when they kick a ball or what to call when they want the ball. There are 10 Freestyle elements that can improve </w:t>
      </w:r>
      <w:r>
        <w:rPr>
          <w:rFonts w:ascii="Times New Roman" w:hAnsi="Times New Roman"/>
          <w:sz w:val="32"/>
          <w:szCs w:val="32"/>
        </w:rPr>
        <w:t>every</w:t>
      </w:r>
      <w:r w:rsidRPr="008C5AF9">
        <w:rPr>
          <w:rFonts w:ascii="Times New Roman" w:hAnsi="Times New Roman"/>
          <w:sz w:val="32"/>
          <w:szCs w:val="32"/>
        </w:rPr>
        <w:t xml:space="preserve"> kid.</w:t>
      </w:r>
    </w:p>
    <w:p w:rsidR="001112FB" w:rsidRDefault="001112FB" w:rsidP="006D3036">
      <w:pPr>
        <w:rPr>
          <w:rFonts w:ascii="Times New Roman" w:hAnsi="Times New Roman"/>
          <w:sz w:val="32"/>
          <w:szCs w:val="32"/>
        </w:rPr>
      </w:pPr>
      <w:r w:rsidRPr="008C5AF9">
        <w:rPr>
          <w:rFonts w:ascii="Times New Roman" w:hAnsi="Times New Roman"/>
          <w:sz w:val="32"/>
          <w:szCs w:val="32"/>
        </w:rPr>
        <w:t>A kick is simple. A kid is complex. Any kid can kick a ball. Kids</w:t>
      </w:r>
      <w:r>
        <w:rPr>
          <w:rFonts w:ascii="Times New Roman" w:hAnsi="Times New Roman"/>
          <w:sz w:val="32"/>
          <w:szCs w:val="32"/>
        </w:rPr>
        <w:t xml:space="preserve"> need footwork and vision to pass the ball. Any kid can shoot. Kids need power and precision to score goals. Any kid can stand still and wait for the ball. Kids need movement and decision to create support options. Any kid can become one footed. Kids need belief and repetition to develop close control. Any kid can play safe and stay the same. Australian kids need challenge and intuition to raise their game.</w:t>
      </w:r>
    </w:p>
    <w:p w:rsidR="001112FB" w:rsidRPr="008C4B6F" w:rsidRDefault="001112FB" w:rsidP="001A3AA5">
      <w:pPr>
        <w:jc w:val="center"/>
        <w:rPr>
          <w:rFonts w:ascii="Times New Roman" w:hAnsi="Times New Roman"/>
          <w:b/>
          <w:i/>
          <w:sz w:val="40"/>
          <w:szCs w:val="40"/>
        </w:rPr>
      </w:pPr>
      <w:r w:rsidRPr="00183086">
        <w:rPr>
          <w:rFonts w:ascii="Arial Rounded MT Bold" w:hAnsi="Arial Rounded MT Bold"/>
          <w:b/>
          <w:noProof/>
          <w:color w:val="FF0000"/>
          <w:sz w:val="40"/>
          <w:szCs w:val="40"/>
          <w:lang w:eastAsia="en-AU"/>
        </w:rPr>
        <w:pict>
          <v:shape id="_x0000_i1028" type="#_x0000_t75" style="width:409.5pt;height:307.5pt">
            <v:imagedata r:id="rId9" o:title=""/>
          </v:shape>
        </w:pict>
      </w:r>
    </w:p>
    <w:p w:rsidR="001112FB" w:rsidRPr="0088781F" w:rsidRDefault="001112FB" w:rsidP="00CD7D2B">
      <w:pPr>
        <w:jc w:val="center"/>
        <w:rPr>
          <w:rFonts w:ascii="Arial Rounded MT Bold" w:hAnsi="Arial Rounded MT Bold"/>
          <w:b/>
          <w:sz w:val="40"/>
          <w:szCs w:val="40"/>
        </w:rPr>
      </w:pPr>
      <w:r>
        <w:rPr>
          <w:rFonts w:ascii="Arial Rounded MT Bold" w:hAnsi="Arial Rounded MT Bold"/>
          <w:b/>
          <w:color w:val="FF0000"/>
          <w:sz w:val="40"/>
          <w:szCs w:val="40"/>
        </w:rPr>
        <w:br w:type="page"/>
      </w:r>
      <w:r w:rsidRPr="0088781F">
        <w:rPr>
          <w:rFonts w:ascii="Arial Rounded MT Bold" w:hAnsi="Arial Rounded MT Bold"/>
          <w:b/>
          <w:sz w:val="40"/>
          <w:szCs w:val="40"/>
        </w:rPr>
        <w:t>10 QUALITIES</w:t>
      </w:r>
    </w:p>
    <w:p w:rsidR="001112FB" w:rsidRDefault="001112FB" w:rsidP="0088781F">
      <w:pPr>
        <w:jc w:val="center"/>
        <w:rPr>
          <w:rFonts w:ascii="Times New Roman" w:hAnsi="Times New Roman"/>
          <w:b/>
          <w:i/>
          <w:sz w:val="40"/>
          <w:szCs w:val="40"/>
        </w:rPr>
      </w:pPr>
      <w:r>
        <w:rPr>
          <w:rFonts w:ascii="Times New Roman" w:hAnsi="Times New Roman"/>
          <w:b/>
          <w:i/>
          <w:sz w:val="40"/>
          <w:szCs w:val="40"/>
        </w:rPr>
        <w:t>All kids have external qualities that can be coached (fitness and skill) and internal qualities that can’t be coached (character and intelligence).</w:t>
      </w:r>
    </w:p>
    <w:p w:rsidR="001112FB" w:rsidRDefault="001112FB" w:rsidP="0088781F">
      <w:pPr>
        <w:rPr>
          <w:rFonts w:ascii="Times New Roman" w:hAnsi="Times New Roman"/>
          <w:sz w:val="32"/>
          <w:szCs w:val="32"/>
        </w:rPr>
      </w:pPr>
      <w:r>
        <w:rPr>
          <w:rFonts w:ascii="Times New Roman" w:hAnsi="Times New Roman"/>
          <w:sz w:val="32"/>
          <w:szCs w:val="32"/>
        </w:rPr>
        <w:t>Skill comes from the coach. Talent comes from the kid. A coaching system teaches skill. A learning program searches for natural talent. When we look for talent in Australian Soccer kids, we can look at ways to develop their character, intelligence, mindset, mobility, control, understanding, team spirit, drive, creativity and growth.</w:t>
      </w:r>
    </w:p>
    <w:p w:rsidR="001112FB" w:rsidRDefault="001112FB" w:rsidP="0088781F">
      <w:pPr>
        <w:rPr>
          <w:rFonts w:ascii="Times New Roman" w:hAnsi="Times New Roman"/>
          <w:sz w:val="32"/>
          <w:szCs w:val="32"/>
        </w:rPr>
      </w:pPr>
      <w:r>
        <w:rPr>
          <w:rFonts w:ascii="Times New Roman" w:hAnsi="Times New Roman"/>
          <w:sz w:val="32"/>
          <w:szCs w:val="32"/>
        </w:rPr>
        <w:t>There is so much hidden and untapped Soccer talent in Australia because it’s a lot easier for coaches to teach every kid to look, think, stretch, move, kick, train and play the same way. When it’s easier to make every kid the same, it’s harder to make a difference. A learning program is a search for original Australian competitive Soccer talent. We just need to find one coach who isn’t scared to look at new ideas.</w:t>
      </w:r>
    </w:p>
    <w:p w:rsidR="001112FB" w:rsidRDefault="001112FB" w:rsidP="00DF22D9">
      <w:pPr>
        <w:jc w:val="center"/>
        <w:rPr>
          <w:rFonts w:ascii="Arial Rounded MT Bold" w:hAnsi="Arial Rounded MT Bold"/>
          <w:b/>
          <w:sz w:val="40"/>
          <w:szCs w:val="40"/>
        </w:rPr>
      </w:pPr>
      <w:r w:rsidRPr="00183086">
        <w:rPr>
          <w:rFonts w:ascii="Arial Rounded MT Bold" w:hAnsi="Arial Rounded MT Bold"/>
          <w:b/>
          <w:sz w:val="40"/>
          <w:szCs w:val="40"/>
        </w:rPr>
        <w:pict>
          <v:shape id="_x0000_i1029" type="#_x0000_t75" style="width:254.25pt;height:310.5pt">
            <v:imagedata r:id="rId10" o:title=""/>
          </v:shape>
        </w:pict>
      </w:r>
      <w:r w:rsidRPr="0088781F">
        <w:rPr>
          <w:rFonts w:ascii="Arial Rounded MT Bold" w:hAnsi="Arial Rounded MT Bold"/>
          <w:b/>
          <w:sz w:val="40"/>
          <w:szCs w:val="40"/>
        </w:rPr>
        <w:t xml:space="preserve"> </w:t>
      </w:r>
      <w:r w:rsidRPr="0088781F">
        <w:rPr>
          <w:rFonts w:ascii="Arial Rounded MT Bold" w:hAnsi="Arial Rounded MT Bold"/>
          <w:b/>
          <w:sz w:val="40"/>
          <w:szCs w:val="40"/>
        </w:rPr>
        <w:br w:type="page"/>
      </w:r>
      <w:r>
        <w:rPr>
          <w:rFonts w:ascii="Arial Rounded MT Bold" w:hAnsi="Arial Rounded MT Bold"/>
          <w:b/>
          <w:sz w:val="40"/>
          <w:szCs w:val="40"/>
        </w:rPr>
        <w:t>DNA PROFILE</w:t>
      </w:r>
    </w:p>
    <w:p w:rsidR="001112FB" w:rsidRDefault="001112FB" w:rsidP="00DF22D9">
      <w:pPr>
        <w:jc w:val="center"/>
        <w:rPr>
          <w:rFonts w:ascii="Times New Roman" w:hAnsi="Times New Roman"/>
          <w:b/>
          <w:i/>
          <w:sz w:val="40"/>
          <w:szCs w:val="40"/>
        </w:rPr>
      </w:pPr>
      <w:r>
        <w:rPr>
          <w:rFonts w:ascii="Times New Roman" w:hAnsi="Times New Roman"/>
          <w:b/>
          <w:i/>
          <w:sz w:val="40"/>
          <w:szCs w:val="40"/>
        </w:rPr>
        <w:t>The DNA Profile is a list of strengths and weaknesses.</w:t>
      </w:r>
    </w:p>
    <w:p w:rsidR="001112FB" w:rsidRDefault="001112FB" w:rsidP="00DF22D9">
      <w:pPr>
        <w:rPr>
          <w:rFonts w:ascii="Times New Roman" w:hAnsi="Times New Roman"/>
          <w:sz w:val="32"/>
          <w:szCs w:val="32"/>
        </w:rPr>
      </w:pPr>
      <w:r>
        <w:rPr>
          <w:rFonts w:ascii="Times New Roman" w:hAnsi="Times New Roman"/>
          <w:sz w:val="32"/>
          <w:szCs w:val="32"/>
        </w:rPr>
        <w:t>There are simple ways to improve every Australian Soccer kid. There’s a key to every kid and a drill for every skill. The DNA Profile contains 10 indicators: trapping, passing, heading, dribbling, defence, confidence, fitness, support, juggling and shooting. Kids use the DNA Profile to identify the three strengths that define them and the three weaknesses that they need to improve. They analyse their own game.</w:t>
      </w:r>
    </w:p>
    <w:p w:rsidR="001112FB" w:rsidRDefault="001112FB" w:rsidP="00DF22D9">
      <w:pPr>
        <w:rPr>
          <w:rFonts w:ascii="Times New Roman" w:hAnsi="Times New Roman"/>
          <w:sz w:val="32"/>
          <w:szCs w:val="32"/>
        </w:rPr>
      </w:pPr>
      <w:r>
        <w:rPr>
          <w:rFonts w:ascii="Times New Roman" w:hAnsi="Times New Roman"/>
          <w:sz w:val="32"/>
          <w:szCs w:val="32"/>
        </w:rPr>
        <w:t>Kids can highlight their best skill as number 1 and their worst skill as number 10 and then work inwards from there picking numbers 2, 9, 3 and 8. The top three skills make kids feel good so they’re happy to practise them. The bottom three skills make kids feel bad so they try to avoid them. A lot of kids avoid heading, juggling and shooting.</w:t>
      </w:r>
    </w:p>
    <w:p w:rsidR="001112FB" w:rsidRDefault="001112FB" w:rsidP="00DF22D9">
      <w:pPr>
        <w:rPr>
          <w:rFonts w:ascii="Arial Rounded MT Bold" w:hAnsi="Arial Rounded MT Bold"/>
          <w:sz w:val="32"/>
          <w:szCs w:val="32"/>
        </w:rPr>
      </w:pPr>
      <w:r>
        <w:rPr>
          <w:rFonts w:ascii="Times New Roman" w:hAnsi="Times New Roman"/>
          <w:sz w:val="32"/>
          <w:szCs w:val="32"/>
        </w:rPr>
        <w:t>The key issue is confidence. Kids don’t have the confidence to tell coaches that they lack confidence but will select it if we put it in a list. There are too many talented Soccer kids who lack the confidence to play their own game and we need to identify who and discover why.</w:t>
      </w:r>
    </w:p>
    <w:p w:rsidR="001112FB" w:rsidRPr="001A3AA5" w:rsidRDefault="001112FB" w:rsidP="00DF22D9">
      <w:pPr>
        <w:jc w:val="center"/>
        <w:rPr>
          <w:rFonts w:ascii="Arial Rounded MT Bold" w:hAnsi="Arial Rounded MT Bold"/>
          <w:b/>
          <w:noProof/>
          <w:color w:val="FF0000"/>
          <w:sz w:val="40"/>
          <w:szCs w:val="40"/>
          <w:lang w:eastAsia="en-AU"/>
        </w:rPr>
      </w:pPr>
      <w:r w:rsidRPr="00183086">
        <w:rPr>
          <w:rFonts w:ascii="Arial Rounded MT Bold" w:hAnsi="Arial Rounded MT Bold"/>
          <w:b/>
          <w:color w:val="FF0000"/>
          <w:sz w:val="40"/>
          <w:szCs w:val="40"/>
        </w:rPr>
        <w:pict>
          <v:shape id="_x0000_i1030" type="#_x0000_t75" style="width:358.5pt;height:259.5pt">
            <v:imagedata r:id="rId11" o:title=""/>
          </v:shape>
        </w:pict>
      </w:r>
    </w:p>
    <w:p w:rsidR="001112FB" w:rsidRPr="008C4B6F" w:rsidRDefault="001112FB" w:rsidP="00DF22D9">
      <w:pPr>
        <w:jc w:val="center"/>
        <w:rPr>
          <w:rFonts w:ascii="Arial Rounded MT Bold" w:hAnsi="Arial Rounded MT Bold"/>
          <w:b/>
          <w:sz w:val="40"/>
          <w:szCs w:val="40"/>
        </w:rPr>
      </w:pPr>
      <w:r>
        <w:rPr>
          <w:rFonts w:ascii="Arial Rounded MT Bold" w:hAnsi="Arial Rounded MT Bold"/>
          <w:b/>
          <w:sz w:val="40"/>
          <w:szCs w:val="40"/>
        </w:rPr>
        <w:t>BELIEF</w:t>
      </w:r>
    </w:p>
    <w:p w:rsidR="001112FB" w:rsidRPr="00E9119D" w:rsidRDefault="001112FB" w:rsidP="00D918FE">
      <w:pPr>
        <w:jc w:val="center"/>
        <w:rPr>
          <w:rFonts w:ascii="Times New Roman" w:hAnsi="Times New Roman"/>
          <w:b/>
          <w:i/>
          <w:sz w:val="40"/>
          <w:szCs w:val="40"/>
        </w:rPr>
      </w:pPr>
      <w:r w:rsidRPr="00E9119D">
        <w:rPr>
          <w:rFonts w:ascii="Times New Roman" w:hAnsi="Times New Roman"/>
          <w:b/>
          <w:i/>
          <w:sz w:val="40"/>
          <w:szCs w:val="40"/>
        </w:rPr>
        <w:t>The best coach is the one who can learn about players and the best player is the one who can coach the drills.</w:t>
      </w:r>
    </w:p>
    <w:p w:rsidR="001112FB" w:rsidRPr="00E9119D" w:rsidRDefault="001112FB" w:rsidP="0052135A">
      <w:pPr>
        <w:rPr>
          <w:rFonts w:ascii="Times New Roman" w:hAnsi="Times New Roman"/>
          <w:sz w:val="32"/>
          <w:szCs w:val="32"/>
        </w:rPr>
      </w:pPr>
      <w:r w:rsidRPr="00E9119D">
        <w:rPr>
          <w:rFonts w:ascii="Times New Roman" w:hAnsi="Times New Roman"/>
          <w:sz w:val="32"/>
          <w:szCs w:val="32"/>
        </w:rPr>
        <w:t xml:space="preserve">Belief is the key to the future of Australian Soccer. If we believe that Australian coaches are innovative, we can encourage them to question old ideas and challenge new ideas. If we believe that Australian Soccer kids are talented, we can give them more responsibility to think for themselves, create new skills and run their own drills. </w:t>
      </w:r>
    </w:p>
    <w:p w:rsidR="001112FB" w:rsidRDefault="001112FB" w:rsidP="003D1D25">
      <w:pPr>
        <w:rPr>
          <w:rFonts w:ascii="Times New Roman" w:hAnsi="Times New Roman"/>
          <w:sz w:val="32"/>
          <w:szCs w:val="32"/>
        </w:rPr>
      </w:pPr>
      <w:smartTag w:uri="urn:schemas-microsoft-com:office:smarttags" w:element="country-region">
        <w:smartTag w:uri="urn:schemas-microsoft-com:office:smarttags" w:element="place">
          <w:r>
            <w:rPr>
              <w:rFonts w:ascii="Times New Roman" w:hAnsi="Times New Roman"/>
              <w:sz w:val="32"/>
              <w:szCs w:val="32"/>
            </w:rPr>
            <w:t>Australia</w:t>
          </w:r>
        </w:smartTag>
      </w:smartTag>
      <w:r>
        <w:rPr>
          <w:rFonts w:ascii="Times New Roman" w:hAnsi="Times New Roman"/>
          <w:sz w:val="32"/>
          <w:szCs w:val="32"/>
        </w:rPr>
        <w:t xml:space="preserve"> already has the innovative coaches and talented players to become a Top 20 Football nation but we’re waiting for it to happen. The worst we can be is satisfied. The best we can be is challenged. An untalented kid who won’t stop will beat a talented kid who won’t run. Belief is critical to motivation. If we tell one group that they have the talent to reach the top and tell a second group that they lack the talent, the first group will succeed at a much faster rate.</w:t>
      </w:r>
      <w:r w:rsidRPr="00C06507">
        <w:rPr>
          <w:rFonts w:ascii="Times New Roman" w:hAnsi="Times New Roman"/>
          <w:sz w:val="32"/>
          <w:szCs w:val="32"/>
        </w:rPr>
        <w:t xml:space="preserve"> </w:t>
      </w:r>
      <w:r>
        <w:rPr>
          <w:rFonts w:ascii="Times New Roman" w:hAnsi="Times New Roman"/>
          <w:sz w:val="32"/>
          <w:szCs w:val="32"/>
        </w:rPr>
        <w:t>We never tell kids that they lack talent because kids need to believe in their dreams. It’s amazing what kids achieve if they don’t know that they lack talent.</w:t>
      </w:r>
    </w:p>
    <w:p w:rsidR="001112FB" w:rsidRPr="00811121" w:rsidRDefault="001112FB" w:rsidP="00CD7D2B">
      <w:pPr>
        <w:jc w:val="center"/>
        <w:rPr>
          <w:rFonts w:ascii="Arial Rounded MT Bold" w:hAnsi="Arial Rounded MT Bold"/>
          <w:b/>
          <w:color w:val="FF0000"/>
          <w:sz w:val="40"/>
          <w:szCs w:val="40"/>
        </w:rPr>
      </w:pPr>
      <w:r w:rsidRPr="00183086">
        <w:rPr>
          <w:rFonts w:ascii="Times New Roman" w:hAnsi="Times New Roman"/>
          <w:b/>
          <w:i/>
          <w:sz w:val="48"/>
          <w:szCs w:val="48"/>
        </w:rPr>
        <w:pict>
          <v:shape id="_x0000_i1031" type="#_x0000_t75" style="width:363pt;height:276.75pt">
            <v:imagedata r:id="rId12" o:title=""/>
          </v:shape>
        </w:pict>
      </w:r>
    </w:p>
    <w:p w:rsidR="001112FB" w:rsidRPr="00C16EF8" w:rsidRDefault="001112FB" w:rsidP="00C16EF8">
      <w:pPr>
        <w:jc w:val="center"/>
        <w:rPr>
          <w:rFonts w:ascii="Arial Rounded MT Bold" w:hAnsi="Arial Rounded MT Bold"/>
          <w:b/>
          <w:sz w:val="40"/>
          <w:szCs w:val="40"/>
        </w:rPr>
      </w:pPr>
      <w:r>
        <w:rPr>
          <w:rFonts w:ascii="Arial Rounded MT Bold" w:hAnsi="Arial Rounded MT Bold"/>
          <w:b/>
          <w:sz w:val="40"/>
          <w:szCs w:val="40"/>
        </w:rPr>
        <w:t>AWARENESS</w:t>
      </w:r>
    </w:p>
    <w:p w:rsidR="001112FB" w:rsidRDefault="001112FB" w:rsidP="003D1D25">
      <w:pPr>
        <w:jc w:val="center"/>
        <w:rPr>
          <w:rFonts w:ascii="Times New Roman" w:hAnsi="Times New Roman"/>
          <w:b/>
          <w:i/>
          <w:sz w:val="40"/>
          <w:szCs w:val="40"/>
        </w:rPr>
      </w:pPr>
      <w:r>
        <w:rPr>
          <w:rFonts w:ascii="Times New Roman" w:hAnsi="Times New Roman"/>
          <w:b/>
          <w:i/>
          <w:sz w:val="40"/>
          <w:szCs w:val="40"/>
        </w:rPr>
        <w:t>Awareness is the ability to see and hear what isn’t there. We can see lack of movement and hear silence.</w:t>
      </w:r>
    </w:p>
    <w:p w:rsidR="001112FB" w:rsidRDefault="001112FB" w:rsidP="003B3E87">
      <w:pPr>
        <w:rPr>
          <w:rFonts w:ascii="Times New Roman" w:hAnsi="Times New Roman"/>
          <w:sz w:val="32"/>
          <w:szCs w:val="32"/>
        </w:rPr>
      </w:pPr>
      <w:r>
        <w:rPr>
          <w:rFonts w:ascii="Times New Roman" w:hAnsi="Times New Roman"/>
          <w:sz w:val="32"/>
          <w:szCs w:val="32"/>
        </w:rPr>
        <w:t>We see what we want to see. Two opposing coaches watch the same incident. One can see the foul but the other can only see a legitimate tackle. We see what we expect to see. If we think kids are untalented, we treat them accordingly and they lose their talent. Experts see what they’re trained to see. They look at technique and they look for mistakes. They’re not trained to see that kids aim for the whole goal or take their eyes off the ball when they shoot straight at the keeper.</w:t>
      </w:r>
    </w:p>
    <w:p w:rsidR="001112FB" w:rsidRDefault="001112FB" w:rsidP="00C66F51">
      <w:pPr>
        <w:rPr>
          <w:rFonts w:ascii="Times New Roman" w:hAnsi="Times New Roman"/>
          <w:sz w:val="32"/>
          <w:szCs w:val="32"/>
        </w:rPr>
      </w:pPr>
      <w:r>
        <w:rPr>
          <w:rFonts w:ascii="Times New Roman" w:hAnsi="Times New Roman"/>
          <w:sz w:val="32"/>
          <w:szCs w:val="32"/>
        </w:rPr>
        <w:t>Each kid has the ball for 5% of the game. The team coach follows the bouncing ball and never sees where kids move or hears what they call for the other 95%. If you look, you see the kids who stand dead still and if you listen you hear the kids who stay dead quiet. It’s the quiet achievers we need to activate. If you think outside the box, and stand behind the net, you see the strikers who lift their heads as they blast the ball over the bar. If you observe, you pick the kids who aim big and miss big and the kids who aim small and miss small. If you ask kids what they think about in a game, they don’t know what to think.</w:t>
      </w:r>
    </w:p>
    <w:p w:rsidR="001112FB" w:rsidRDefault="001112FB" w:rsidP="00C16EF8">
      <w:pPr>
        <w:jc w:val="center"/>
        <w:rPr>
          <w:rFonts w:ascii="Arial Rounded MT Bold" w:hAnsi="Arial Rounded MT Bold"/>
          <w:b/>
          <w:noProof/>
          <w:color w:val="FF0000"/>
          <w:sz w:val="40"/>
          <w:szCs w:val="40"/>
          <w:lang w:eastAsia="en-AU"/>
        </w:rPr>
      </w:pPr>
      <w:r w:rsidRPr="00183086">
        <w:rPr>
          <w:rFonts w:ascii="Arial Rounded MT Bold" w:hAnsi="Arial Rounded MT Bold"/>
          <w:b/>
          <w:noProof/>
          <w:color w:val="FF0000"/>
          <w:sz w:val="40"/>
          <w:szCs w:val="40"/>
          <w:lang w:eastAsia="en-AU"/>
        </w:rPr>
        <w:pict>
          <v:shape id="_x0000_i1032" type="#_x0000_t75" alt="ULLADULLA KYLE CALEB 17 OCT 15 012" style="width:318.75pt;height:239.25pt;visibility:visible">
            <v:imagedata r:id="rId13" o:title=""/>
          </v:shape>
        </w:pict>
      </w:r>
    </w:p>
    <w:p w:rsidR="001112FB" w:rsidRPr="00F94F1A" w:rsidRDefault="001112FB" w:rsidP="00C16EF8">
      <w:pPr>
        <w:jc w:val="center"/>
        <w:rPr>
          <w:rFonts w:ascii="Arial Rounded MT Bold" w:hAnsi="Arial Rounded MT Bold"/>
          <w:b/>
          <w:sz w:val="40"/>
          <w:szCs w:val="40"/>
        </w:rPr>
      </w:pPr>
      <w:smartTag w:uri="urn:schemas-microsoft-com:office:smarttags" w:element="PlaceType">
        <w:smartTag w:uri="urn:schemas-microsoft-com:office:smarttags" w:element="PlaceType">
          <w:r>
            <w:rPr>
              <w:rFonts w:ascii="Arial Rounded MT Bold" w:hAnsi="Arial Rounded MT Bold"/>
              <w:b/>
              <w:sz w:val="40"/>
              <w:szCs w:val="40"/>
            </w:rPr>
            <w:t>SKILLS</w:t>
          </w:r>
        </w:smartTag>
        <w:r>
          <w:rPr>
            <w:rFonts w:ascii="Arial Rounded MT Bold" w:hAnsi="Arial Rounded MT Bold"/>
            <w:b/>
            <w:sz w:val="40"/>
            <w:szCs w:val="40"/>
          </w:rPr>
          <w:t xml:space="preserve"> </w:t>
        </w:r>
        <w:smartTag w:uri="urn:schemas-microsoft-com:office:smarttags" w:element="PlaceType">
          <w:r>
            <w:rPr>
              <w:rFonts w:ascii="Arial Rounded MT Bold" w:hAnsi="Arial Rounded MT Bold"/>
              <w:b/>
              <w:sz w:val="40"/>
              <w:szCs w:val="40"/>
            </w:rPr>
            <w:t>PARK</w:t>
          </w:r>
        </w:smartTag>
      </w:smartTag>
    </w:p>
    <w:p w:rsidR="001112FB" w:rsidRPr="00F94F1A" w:rsidRDefault="001112FB" w:rsidP="009D54CB">
      <w:pPr>
        <w:jc w:val="center"/>
        <w:rPr>
          <w:rFonts w:ascii="Times New Roman" w:hAnsi="Times New Roman"/>
          <w:b/>
          <w:i/>
          <w:sz w:val="40"/>
          <w:szCs w:val="40"/>
        </w:rPr>
      </w:pPr>
      <w:r>
        <w:rPr>
          <w:rFonts w:ascii="Times New Roman" w:hAnsi="Times New Roman"/>
          <w:b/>
          <w:i/>
          <w:sz w:val="40"/>
          <w:szCs w:val="40"/>
        </w:rPr>
        <w:t>Every club can provide a skills park where Australian Soccer kids can develop the true Australian sporting values and an original Australian style of Soccer.</w:t>
      </w:r>
    </w:p>
    <w:p w:rsidR="001112FB" w:rsidRPr="003151E3" w:rsidRDefault="001112FB" w:rsidP="009D54CB">
      <w:pPr>
        <w:rPr>
          <w:rFonts w:ascii="Times New Roman" w:hAnsi="Times New Roman"/>
          <w:sz w:val="32"/>
          <w:szCs w:val="32"/>
        </w:rPr>
      </w:pPr>
      <w:r w:rsidRPr="003151E3">
        <w:rPr>
          <w:rFonts w:ascii="Times New Roman" w:hAnsi="Times New Roman"/>
          <w:sz w:val="32"/>
          <w:szCs w:val="32"/>
        </w:rPr>
        <w:t>A skills park, like a skate park, is a confidence course where Soccer kids can believe in themselves and speak up for themselves without well meaning adults directing their every move, correcting their every mistake, protecting them from every failure or rejecting them for being different. Parents don’t send kids to a skate park.  Kids soon discover that they don’t fall apart without supervision and they don’t stand around waiting to see what happens. They can make it happen.</w:t>
      </w:r>
    </w:p>
    <w:p w:rsidR="001112FB" w:rsidRPr="003151E3" w:rsidRDefault="001112FB" w:rsidP="00A41FF2">
      <w:pPr>
        <w:rPr>
          <w:rFonts w:ascii="Arial Rounded MT Bold" w:hAnsi="Arial Rounded MT Bold"/>
          <w:sz w:val="32"/>
          <w:szCs w:val="32"/>
        </w:rPr>
      </w:pPr>
      <w:r w:rsidRPr="003151E3">
        <w:rPr>
          <w:rFonts w:ascii="Times New Roman" w:hAnsi="Times New Roman"/>
          <w:sz w:val="32"/>
          <w:szCs w:val="32"/>
        </w:rPr>
        <w:t>A skills park is where natural resources can grow. It’s open to anyone who can look, listen, ask questions and learn without telling kids what to do. Local councils understand the needs of youth so they provide skate parks, BMX tracks, basketball courts</w:t>
      </w:r>
      <w:r>
        <w:rPr>
          <w:rFonts w:ascii="Times New Roman" w:hAnsi="Times New Roman"/>
          <w:sz w:val="32"/>
          <w:szCs w:val="32"/>
        </w:rPr>
        <w:t xml:space="preserve"> and</w:t>
      </w:r>
      <w:r w:rsidRPr="003151E3">
        <w:rPr>
          <w:rFonts w:ascii="Times New Roman" w:hAnsi="Times New Roman"/>
          <w:sz w:val="32"/>
          <w:szCs w:val="32"/>
        </w:rPr>
        <w:t xml:space="preserve"> cricket nets where kids </w:t>
      </w:r>
      <w:r>
        <w:rPr>
          <w:rFonts w:ascii="Times New Roman" w:hAnsi="Times New Roman"/>
          <w:sz w:val="32"/>
          <w:szCs w:val="32"/>
        </w:rPr>
        <w:t xml:space="preserve">are free to </w:t>
      </w:r>
      <w:r w:rsidRPr="003151E3">
        <w:rPr>
          <w:rFonts w:ascii="Times New Roman" w:hAnsi="Times New Roman"/>
          <w:sz w:val="32"/>
          <w:szCs w:val="32"/>
        </w:rPr>
        <w:t xml:space="preserve">challenge </w:t>
      </w:r>
      <w:r>
        <w:rPr>
          <w:rFonts w:ascii="Times New Roman" w:hAnsi="Times New Roman"/>
          <w:sz w:val="32"/>
          <w:szCs w:val="32"/>
        </w:rPr>
        <w:t xml:space="preserve">their own </w:t>
      </w:r>
      <w:r w:rsidRPr="003151E3">
        <w:rPr>
          <w:rFonts w:ascii="Times New Roman" w:hAnsi="Times New Roman"/>
          <w:sz w:val="32"/>
          <w:szCs w:val="32"/>
        </w:rPr>
        <w:t>limits. Soccer kids need practice nets where they don’t get chased away for wearing out the goalmouth. We need to decide if we want to let kids grow or watch grass grow.</w:t>
      </w:r>
    </w:p>
    <w:p w:rsidR="001112FB" w:rsidRPr="00811121" w:rsidRDefault="001112FB" w:rsidP="00067FCA">
      <w:pPr>
        <w:jc w:val="center"/>
        <w:rPr>
          <w:rFonts w:ascii="Arial Rounded MT Bold" w:hAnsi="Arial Rounded MT Bold"/>
          <w:b/>
          <w:color w:val="FF0000"/>
          <w:sz w:val="40"/>
          <w:szCs w:val="40"/>
        </w:rPr>
      </w:pPr>
      <w:r w:rsidRPr="00183086">
        <w:rPr>
          <w:rFonts w:ascii="Arial Rounded MT Bold" w:hAnsi="Arial Rounded MT Bold"/>
          <w:b/>
          <w:noProof/>
          <w:color w:val="FF0000"/>
          <w:sz w:val="40"/>
          <w:szCs w:val="40"/>
          <w:lang w:eastAsia="en-AU"/>
        </w:rPr>
        <w:pict>
          <v:shape id="Picture 12" o:spid="_x0000_i1033" type="#_x0000_t75" style="width:336pt;height:245.25pt;visibility:visible">
            <v:imagedata r:id="rId14" o:title=""/>
          </v:shape>
        </w:pict>
      </w:r>
    </w:p>
    <w:p w:rsidR="001112FB" w:rsidRPr="00A0114E" w:rsidRDefault="001112FB" w:rsidP="009D54CB">
      <w:pPr>
        <w:jc w:val="center"/>
        <w:rPr>
          <w:rFonts w:ascii="Arial Rounded MT Bold" w:hAnsi="Arial Rounded MT Bold"/>
          <w:b/>
          <w:sz w:val="40"/>
          <w:szCs w:val="40"/>
        </w:rPr>
      </w:pPr>
      <w:r>
        <w:rPr>
          <w:rFonts w:ascii="Arial Rounded MT Bold" w:hAnsi="Arial Rounded MT Bold"/>
          <w:b/>
          <w:sz w:val="40"/>
          <w:szCs w:val="40"/>
        </w:rPr>
        <w:t>CLOSE REPETITION DRILLS</w:t>
      </w:r>
    </w:p>
    <w:p w:rsidR="001112FB" w:rsidRPr="00A0114E" w:rsidRDefault="001112FB" w:rsidP="009D54CB">
      <w:pPr>
        <w:jc w:val="center"/>
        <w:rPr>
          <w:rFonts w:ascii="Times New Roman" w:hAnsi="Times New Roman"/>
          <w:b/>
          <w:i/>
          <w:sz w:val="40"/>
          <w:szCs w:val="40"/>
        </w:rPr>
      </w:pPr>
      <w:r>
        <w:rPr>
          <w:rFonts w:ascii="Times New Roman" w:hAnsi="Times New Roman"/>
          <w:b/>
          <w:i/>
          <w:sz w:val="40"/>
          <w:szCs w:val="40"/>
        </w:rPr>
        <w:t>The kid who stands in a circle sharing one ball with the rest of the squad will make a lot more mistakes than the kid who gets 200 kicks before kickoff.</w:t>
      </w:r>
    </w:p>
    <w:p w:rsidR="001112FB" w:rsidRPr="00A0114E" w:rsidRDefault="001112FB" w:rsidP="009D54CB">
      <w:pPr>
        <w:rPr>
          <w:rFonts w:ascii="Times New Roman" w:hAnsi="Times New Roman"/>
          <w:sz w:val="32"/>
          <w:szCs w:val="32"/>
        </w:rPr>
      </w:pPr>
      <w:r>
        <w:rPr>
          <w:rFonts w:ascii="Times New Roman" w:hAnsi="Times New Roman"/>
          <w:sz w:val="32"/>
          <w:szCs w:val="32"/>
        </w:rPr>
        <w:t>Kids don’t know how many ball touches they need before they’re ready to play a game and no coach has ever thought about it. It takes at least 200 ball touches for eye/foot coordination to kick in. The average Soccer kid gets 20 kicks before each game and spends the next 20 minutes making unforced errors. Any coach can research that.</w:t>
      </w:r>
    </w:p>
    <w:p w:rsidR="001112FB" w:rsidRDefault="001112FB" w:rsidP="00F90078">
      <w:pPr>
        <w:rPr>
          <w:rFonts w:ascii="Times New Roman" w:hAnsi="Times New Roman"/>
          <w:sz w:val="32"/>
          <w:szCs w:val="32"/>
        </w:rPr>
      </w:pPr>
      <w:r>
        <w:rPr>
          <w:rFonts w:ascii="Times New Roman" w:hAnsi="Times New Roman"/>
          <w:sz w:val="32"/>
          <w:szCs w:val="32"/>
        </w:rPr>
        <w:t>Freestyle kids get 200 ball touches in 5 minutes just by juggling. The first kicks are too hard or too soft, too high or too low, too early or too late, too fast or too slow, too loose or too tight, too left or too right. In 5 minutes, kids can develop balance, coordination, timing and rhythm. When kids juggle a ball 30 times, the last 10 numbers add up to a lot more than the first 10 as kids begin to coordinate mind, body and ball. Freestyle kids learn how to achieve an intuitive level of control. Close repetition in pairs teaches kids to move and communicate off the ball.</w:t>
      </w:r>
    </w:p>
    <w:p w:rsidR="001112FB" w:rsidRPr="00A0114E" w:rsidRDefault="001112FB" w:rsidP="00A0114E">
      <w:pPr>
        <w:jc w:val="center"/>
        <w:rPr>
          <w:rFonts w:ascii="Times New Roman" w:hAnsi="Times New Roman"/>
          <w:sz w:val="32"/>
          <w:szCs w:val="32"/>
        </w:rPr>
      </w:pPr>
      <w:r w:rsidRPr="00183086">
        <w:rPr>
          <w:rFonts w:ascii="Arial Rounded MT Bold" w:hAnsi="Arial Rounded MT Bold"/>
          <w:b/>
          <w:noProof/>
          <w:color w:val="FF0000"/>
          <w:sz w:val="40"/>
          <w:szCs w:val="40"/>
          <w:lang w:eastAsia="en-AU"/>
        </w:rPr>
        <w:pict>
          <v:shape id="_x0000_i1034" type="#_x0000_t75" style="width:444pt;height:268.5pt;visibility:visible">
            <v:imagedata r:id="rId15" o:title=""/>
          </v:shape>
        </w:pict>
      </w:r>
    </w:p>
    <w:p w:rsidR="001112FB" w:rsidRPr="007F78C2" w:rsidRDefault="001112FB" w:rsidP="009D54CB">
      <w:pPr>
        <w:jc w:val="center"/>
        <w:rPr>
          <w:rFonts w:ascii="Arial Rounded MT Bold" w:hAnsi="Arial Rounded MT Bold"/>
          <w:b/>
          <w:sz w:val="40"/>
          <w:szCs w:val="40"/>
        </w:rPr>
      </w:pPr>
      <w:r>
        <w:rPr>
          <w:rFonts w:ascii="Arial Rounded MT Bold" w:hAnsi="Arial Rounded MT Bold"/>
          <w:b/>
          <w:color w:val="FF0000"/>
          <w:sz w:val="40"/>
          <w:szCs w:val="40"/>
        </w:rPr>
        <w:br w:type="page"/>
      </w:r>
      <w:r w:rsidRPr="007F78C2">
        <w:rPr>
          <w:rFonts w:ascii="Arial Rounded MT Bold" w:hAnsi="Arial Rounded MT Bold"/>
          <w:b/>
          <w:sz w:val="40"/>
          <w:szCs w:val="40"/>
        </w:rPr>
        <w:t>FUSION</w:t>
      </w:r>
    </w:p>
    <w:p w:rsidR="001112FB" w:rsidRPr="007F78C2" w:rsidRDefault="001112FB" w:rsidP="009D54CB">
      <w:pPr>
        <w:jc w:val="center"/>
        <w:rPr>
          <w:rFonts w:ascii="Times New Roman" w:hAnsi="Times New Roman"/>
          <w:b/>
          <w:i/>
          <w:sz w:val="40"/>
          <w:szCs w:val="40"/>
        </w:rPr>
      </w:pPr>
      <w:r w:rsidRPr="007F78C2">
        <w:rPr>
          <w:rFonts w:ascii="Times New Roman" w:hAnsi="Times New Roman"/>
          <w:b/>
          <w:i/>
          <w:sz w:val="40"/>
          <w:szCs w:val="40"/>
        </w:rPr>
        <w:t>Look</w:t>
      </w:r>
      <w:r w:rsidRPr="007F78C2">
        <w:rPr>
          <w:rFonts w:ascii="Times New Roman" w:hAnsi="Times New Roman"/>
          <w:i/>
          <w:sz w:val="40"/>
          <w:szCs w:val="40"/>
        </w:rPr>
        <w:t xml:space="preserve">, </w:t>
      </w:r>
      <w:r w:rsidRPr="007F78C2">
        <w:rPr>
          <w:rFonts w:ascii="Times New Roman" w:hAnsi="Times New Roman"/>
          <w:b/>
          <w:i/>
          <w:sz w:val="40"/>
          <w:szCs w:val="40"/>
        </w:rPr>
        <w:t>think</w:t>
      </w:r>
      <w:r w:rsidRPr="007F78C2">
        <w:rPr>
          <w:rFonts w:ascii="Times New Roman" w:hAnsi="Times New Roman"/>
          <w:i/>
          <w:sz w:val="40"/>
          <w:szCs w:val="40"/>
        </w:rPr>
        <w:t xml:space="preserve">, </w:t>
      </w:r>
      <w:r w:rsidRPr="007F78C2">
        <w:rPr>
          <w:rFonts w:ascii="Times New Roman" w:hAnsi="Times New Roman"/>
          <w:b/>
          <w:i/>
          <w:sz w:val="40"/>
          <w:szCs w:val="40"/>
        </w:rPr>
        <w:t>move</w:t>
      </w:r>
      <w:r w:rsidRPr="007F78C2">
        <w:rPr>
          <w:rFonts w:ascii="Times New Roman" w:hAnsi="Times New Roman"/>
          <w:sz w:val="40"/>
          <w:szCs w:val="40"/>
        </w:rPr>
        <w:t xml:space="preserve">, </w:t>
      </w:r>
      <w:r w:rsidRPr="007F78C2">
        <w:rPr>
          <w:rFonts w:ascii="Times New Roman" w:hAnsi="Times New Roman"/>
          <w:b/>
          <w:i/>
          <w:sz w:val="40"/>
          <w:szCs w:val="40"/>
        </w:rPr>
        <w:t>control. Eyes, mind</w:t>
      </w:r>
      <w:r w:rsidRPr="007F78C2">
        <w:rPr>
          <w:rFonts w:ascii="Times New Roman" w:hAnsi="Times New Roman"/>
          <w:i/>
          <w:sz w:val="40"/>
          <w:szCs w:val="40"/>
        </w:rPr>
        <w:t xml:space="preserve">, </w:t>
      </w:r>
      <w:r w:rsidRPr="007F78C2">
        <w:rPr>
          <w:rFonts w:ascii="Times New Roman" w:hAnsi="Times New Roman"/>
          <w:b/>
          <w:i/>
          <w:sz w:val="40"/>
          <w:szCs w:val="40"/>
        </w:rPr>
        <w:t>body, ball.</w:t>
      </w:r>
    </w:p>
    <w:p w:rsidR="001112FB" w:rsidRPr="007F78C2" w:rsidRDefault="001112FB" w:rsidP="009A6440">
      <w:pPr>
        <w:rPr>
          <w:rFonts w:ascii="Times New Roman" w:hAnsi="Times New Roman"/>
          <w:sz w:val="32"/>
          <w:szCs w:val="32"/>
        </w:rPr>
      </w:pPr>
      <w:r w:rsidRPr="007F78C2">
        <w:rPr>
          <w:rFonts w:ascii="Times New Roman" w:hAnsi="Times New Roman"/>
          <w:sz w:val="32"/>
          <w:szCs w:val="32"/>
        </w:rPr>
        <w:t xml:space="preserve">Kids play the way they train. If we teach kids to kick a ball while they stand still at training, they learn to stand still while they kick a ball in a game. There’s a reason why kids stand dead still and stay dead quiet on the field. Freestyle kids </w:t>
      </w:r>
      <w:r>
        <w:rPr>
          <w:rFonts w:ascii="Times New Roman" w:hAnsi="Times New Roman"/>
          <w:sz w:val="32"/>
          <w:szCs w:val="32"/>
        </w:rPr>
        <w:t>can</w:t>
      </w:r>
      <w:r w:rsidRPr="007F78C2">
        <w:rPr>
          <w:rFonts w:ascii="Times New Roman" w:hAnsi="Times New Roman"/>
          <w:sz w:val="32"/>
          <w:szCs w:val="32"/>
        </w:rPr>
        <w:t xml:space="preserve"> drive, strive, thrive and come alive.</w:t>
      </w:r>
    </w:p>
    <w:p w:rsidR="001112FB" w:rsidRDefault="001112FB" w:rsidP="008D33E4">
      <w:pPr>
        <w:rPr>
          <w:rFonts w:ascii="Times New Roman" w:hAnsi="Times New Roman"/>
          <w:sz w:val="32"/>
          <w:szCs w:val="32"/>
        </w:rPr>
      </w:pPr>
      <w:r w:rsidRPr="007F78C2">
        <w:rPr>
          <w:rFonts w:ascii="Times New Roman" w:hAnsi="Times New Roman"/>
          <w:sz w:val="32"/>
          <w:szCs w:val="32"/>
        </w:rPr>
        <w:t xml:space="preserve">Kids who stand in the firing line, waiting to shoot, get one shot every two minutes and spend more time </w:t>
      </w:r>
      <w:r>
        <w:rPr>
          <w:rFonts w:ascii="Times New Roman" w:hAnsi="Times New Roman"/>
          <w:sz w:val="32"/>
          <w:szCs w:val="32"/>
        </w:rPr>
        <w:t>disrupting and distracting</w:t>
      </w:r>
      <w:r w:rsidRPr="007F78C2">
        <w:rPr>
          <w:rFonts w:ascii="Times New Roman" w:hAnsi="Times New Roman"/>
          <w:sz w:val="32"/>
          <w:szCs w:val="32"/>
        </w:rPr>
        <w:t xml:space="preserve"> than </w:t>
      </w:r>
      <w:r>
        <w:rPr>
          <w:rFonts w:ascii="Times New Roman" w:hAnsi="Times New Roman"/>
          <w:sz w:val="32"/>
          <w:szCs w:val="32"/>
        </w:rPr>
        <w:t>controlling</w:t>
      </w:r>
      <w:r w:rsidRPr="007F78C2">
        <w:rPr>
          <w:rFonts w:ascii="Times New Roman" w:hAnsi="Times New Roman"/>
          <w:sz w:val="32"/>
          <w:szCs w:val="32"/>
        </w:rPr>
        <w:t xml:space="preserve"> a ball. Freestyle kids </w:t>
      </w:r>
      <w:r>
        <w:rPr>
          <w:rFonts w:ascii="Times New Roman" w:hAnsi="Times New Roman"/>
          <w:sz w:val="32"/>
          <w:szCs w:val="32"/>
        </w:rPr>
        <w:t xml:space="preserve">learn how to </w:t>
      </w:r>
      <w:r w:rsidRPr="007F78C2">
        <w:rPr>
          <w:rFonts w:ascii="Times New Roman" w:hAnsi="Times New Roman"/>
          <w:sz w:val="32"/>
          <w:szCs w:val="32"/>
        </w:rPr>
        <w:t xml:space="preserve">run their own </w:t>
      </w:r>
      <w:r>
        <w:rPr>
          <w:rFonts w:ascii="Times New Roman" w:hAnsi="Times New Roman"/>
          <w:sz w:val="32"/>
          <w:szCs w:val="32"/>
        </w:rPr>
        <w:t xml:space="preserve">rapid fire and power </w:t>
      </w:r>
      <w:r w:rsidRPr="007F78C2">
        <w:rPr>
          <w:rFonts w:ascii="Times New Roman" w:hAnsi="Times New Roman"/>
          <w:sz w:val="32"/>
          <w:szCs w:val="32"/>
        </w:rPr>
        <w:t xml:space="preserve">shooting drills so they can exercise their minds and bodies. </w:t>
      </w:r>
      <w:r>
        <w:rPr>
          <w:rFonts w:ascii="Times New Roman" w:hAnsi="Times New Roman"/>
          <w:sz w:val="32"/>
          <w:szCs w:val="32"/>
        </w:rPr>
        <w:t>Coaches don’t play in the games so they don’t need to run shooting sessions before kickoff.</w:t>
      </w:r>
      <w:r w:rsidRPr="003F41C3">
        <w:rPr>
          <w:rFonts w:ascii="Times New Roman" w:hAnsi="Times New Roman"/>
          <w:sz w:val="32"/>
          <w:szCs w:val="32"/>
        </w:rPr>
        <w:t xml:space="preserve"> </w:t>
      </w:r>
      <w:r>
        <w:rPr>
          <w:rFonts w:ascii="Times New Roman" w:hAnsi="Times New Roman"/>
          <w:sz w:val="32"/>
          <w:szCs w:val="32"/>
        </w:rPr>
        <w:t>The players</w:t>
      </w:r>
      <w:r w:rsidRPr="007F78C2">
        <w:rPr>
          <w:rFonts w:ascii="Times New Roman" w:hAnsi="Times New Roman"/>
          <w:sz w:val="32"/>
          <w:szCs w:val="32"/>
        </w:rPr>
        <w:t xml:space="preserve"> need to </w:t>
      </w:r>
      <w:r>
        <w:rPr>
          <w:rFonts w:ascii="Times New Roman" w:hAnsi="Times New Roman"/>
          <w:sz w:val="32"/>
          <w:szCs w:val="32"/>
        </w:rPr>
        <w:t>feed and cross the ball.</w:t>
      </w:r>
    </w:p>
    <w:p w:rsidR="001112FB" w:rsidRPr="007F78C2" w:rsidRDefault="001112FB" w:rsidP="009D54CB">
      <w:pPr>
        <w:rPr>
          <w:rFonts w:ascii="Times New Roman" w:hAnsi="Times New Roman"/>
          <w:sz w:val="32"/>
          <w:szCs w:val="32"/>
        </w:rPr>
      </w:pPr>
      <w:r w:rsidRPr="007F78C2">
        <w:rPr>
          <w:rFonts w:ascii="Times New Roman" w:hAnsi="Times New Roman"/>
          <w:sz w:val="32"/>
          <w:szCs w:val="32"/>
        </w:rPr>
        <w:t>Any kid can kick a ball. Freestyle kids learn to think, look, listen, call, make decisions and move wh</w:t>
      </w:r>
      <w:r>
        <w:rPr>
          <w:rFonts w:ascii="Times New Roman" w:hAnsi="Times New Roman"/>
          <w:sz w:val="32"/>
          <w:szCs w:val="32"/>
        </w:rPr>
        <w:t>ile</w:t>
      </w:r>
      <w:r w:rsidRPr="007F78C2">
        <w:rPr>
          <w:rFonts w:ascii="Times New Roman" w:hAnsi="Times New Roman"/>
          <w:sz w:val="32"/>
          <w:szCs w:val="32"/>
        </w:rPr>
        <w:t xml:space="preserve"> they kick a ball. They integrate their natural skills, coordinate their motor skills, stimulate their intelligence and activate their energy. Freestyle kids synchronise their </w:t>
      </w:r>
      <w:r>
        <w:rPr>
          <w:rFonts w:ascii="Times New Roman" w:hAnsi="Times New Roman"/>
          <w:sz w:val="32"/>
          <w:szCs w:val="32"/>
        </w:rPr>
        <w:t>inner</w:t>
      </w:r>
      <w:r w:rsidRPr="007F78C2">
        <w:rPr>
          <w:rFonts w:ascii="Times New Roman" w:hAnsi="Times New Roman"/>
          <w:sz w:val="32"/>
          <w:szCs w:val="32"/>
        </w:rPr>
        <w:t xml:space="preserve"> game.</w:t>
      </w:r>
    </w:p>
    <w:p w:rsidR="001112FB" w:rsidRDefault="001112FB" w:rsidP="00943423">
      <w:pPr>
        <w:jc w:val="center"/>
        <w:rPr>
          <w:rFonts w:ascii="Times New Roman" w:hAnsi="Times New Roman"/>
          <w:color w:val="FF6600"/>
          <w:sz w:val="32"/>
          <w:szCs w:val="32"/>
        </w:rPr>
      </w:pPr>
      <w:r w:rsidRPr="00183086">
        <w:rPr>
          <w:rFonts w:ascii="Arial Rounded MT Bold" w:hAnsi="Arial Rounded MT Bold"/>
          <w:b/>
          <w:noProof/>
          <w:sz w:val="40"/>
          <w:szCs w:val="40"/>
          <w:lang w:eastAsia="en-AU"/>
        </w:rPr>
        <w:pict>
          <v:shape id="Picture 7" o:spid="_x0000_i1035" type="#_x0000_t75" style="width:387pt;height:295.5pt;visibility:visible">
            <v:imagedata r:id="rId16" o:title=""/>
          </v:shape>
        </w:pict>
      </w:r>
    </w:p>
    <w:p w:rsidR="001112FB" w:rsidRPr="001922DE" w:rsidRDefault="001112FB" w:rsidP="009D54CB">
      <w:pPr>
        <w:jc w:val="center"/>
        <w:rPr>
          <w:rFonts w:ascii="Arial Rounded MT Bold" w:hAnsi="Arial Rounded MT Bold"/>
          <w:b/>
          <w:sz w:val="40"/>
          <w:szCs w:val="40"/>
        </w:rPr>
      </w:pPr>
      <w:r>
        <w:rPr>
          <w:rFonts w:ascii="Arial Rounded MT Bold" w:hAnsi="Arial Rounded MT Bold"/>
          <w:b/>
          <w:sz w:val="40"/>
          <w:szCs w:val="40"/>
        </w:rPr>
        <w:t>POWER OF ONE ON ONE</w:t>
      </w:r>
    </w:p>
    <w:p w:rsidR="001112FB" w:rsidRPr="001922DE" w:rsidRDefault="001112FB" w:rsidP="009D54CB">
      <w:pPr>
        <w:jc w:val="center"/>
        <w:rPr>
          <w:rFonts w:ascii="Times New Roman" w:hAnsi="Times New Roman"/>
          <w:b/>
          <w:i/>
          <w:sz w:val="40"/>
          <w:szCs w:val="40"/>
        </w:rPr>
      </w:pPr>
      <w:r>
        <w:rPr>
          <w:rFonts w:ascii="Times New Roman" w:hAnsi="Times New Roman"/>
          <w:b/>
          <w:i/>
          <w:sz w:val="40"/>
          <w:szCs w:val="40"/>
        </w:rPr>
        <w:t>In the 10 years it takes to coach each Soccer kid, not one person will spend 15 minutes with that player to discover what skills they actually need to improve.</w:t>
      </w:r>
    </w:p>
    <w:p w:rsidR="001112FB" w:rsidRDefault="001112FB" w:rsidP="006E604B">
      <w:pPr>
        <w:rPr>
          <w:rFonts w:ascii="Times New Roman" w:hAnsi="Times New Roman"/>
          <w:sz w:val="32"/>
          <w:szCs w:val="32"/>
        </w:rPr>
      </w:pPr>
      <w:r>
        <w:rPr>
          <w:rFonts w:ascii="Times New Roman" w:hAnsi="Times New Roman"/>
          <w:sz w:val="32"/>
          <w:szCs w:val="32"/>
        </w:rPr>
        <w:t>If a kid lacks confidence, it affects their performance and makes them appear as if they lack talent. Every kid has a different talent. The power of one on one is the quickest and most effective way to identify strengths, weaknesses and lack of confidence. Some sports have an assistant coach, nutritionist, conditioner, statistician, attack coach or defence coach. Some Football codes even have a goal kicking coach. Soccer has one team coach trying to do a bit of everything. A team coach doesn’t have enough time to learn about individual players.</w:t>
      </w:r>
    </w:p>
    <w:p w:rsidR="001112FB" w:rsidRPr="001922DE" w:rsidRDefault="001112FB" w:rsidP="009D54CB">
      <w:pPr>
        <w:rPr>
          <w:rFonts w:ascii="Arial Rounded MT Bold" w:hAnsi="Arial Rounded MT Bold"/>
          <w:sz w:val="32"/>
          <w:szCs w:val="32"/>
        </w:rPr>
      </w:pPr>
      <w:r>
        <w:rPr>
          <w:rFonts w:ascii="Times New Roman" w:hAnsi="Times New Roman"/>
          <w:sz w:val="32"/>
          <w:szCs w:val="32"/>
        </w:rPr>
        <w:t>A learning program looks at the vast untapped resources that Soccer can call on to develop its youth players. Any kid can benefit from a parent, personal skills trainer, individual coach, club specialist, retired coach, talent scout, senior player, teenage mentor, goalkeeper coach, buddy system, performance measurement, DNA Profile, sharpshooter, troubleshooter or an annual skills and needs assessment. A learning program ensures that no Australian Soccer kid ever gets left behind.</w:t>
      </w:r>
    </w:p>
    <w:p w:rsidR="001112FB" w:rsidRPr="00811121" w:rsidRDefault="001112FB" w:rsidP="00FB7686">
      <w:pPr>
        <w:jc w:val="center"/>
        <w:rPr>
          <w:rFonts w:ascii="Arial Rounded MT Bold" w:hAnsi="Arial Rounded MT Bold"/>
          <w:b/>
          <w:color w:val="FF0000"/>
          <w:sz w:val="40"/>
          <w:szCs w:val="40"/>
        </w:rPr>
      </w:pPr>
      <w:r w:rsidRPr="00183086">
        <w:rPr>
          <w:rFonts w:ascii="Arial Rounded MT Bold" w:hAnsi="Arial Rounded MT Bold"/>
          <w:b/>
          <w:noProof/>
          <w:color w:val="FF0000"/>
          <w:sz w:val="40"/>
          <w:szCs w:val="40"/>
          <w:lang w:eastAsia="en-AU"/>
        </w:rPr>
        <w:pict>
          <v:shape id="Picture 2" o:spid="_x0000_i1036" type="#_x0000_t75" style="width:404.25pt;height:229.5pt;flip:x;visibility:visible">
            <v:imagedata r:id="rId17" o:title=""/>
          </v:shape>
        </w:pict>
      </w:r>
    </w:p>
    <w:p w:rsidR="001112FB" w:rsidRPr="000A6FC3" w:rsidRDefault="001112FB" w:rsidP="00A97D9A">
      <w:pPr>
        <w:jc w:val="center"/>
        <w:rPr>
          <w:rFonts w:ascii="Arial Rounded MT Bold" w:hAnsi="Arial Rounded MT Bold"/>
          <w:b/>
          <w:sz w:val="40"/>
          <w:szCs w:val="40"/>
        </w:rPr>
      </w:pPr>
      <w:r>
        <w:rPr>
          <w:rFonts w:ascii="Arial Rounded MT Bold" w:hAnsi="Arial Rounded MT Bold"/>
          <w:b/>
          <w:color w:val="FF0000"/>
          <w:sz w:val="40"/>
          <w:szCs w:val="40"/>
        </w:rPr>
        <w:br w:type="page"/>
      </w:r>
      <w:r>
        <w:rPr>
          <w:rFonts w:ascii="Arial Rounded MT Bold" w:hAnsi="Arial Rounded MT Bold"/>
          <w:b/>
          <w:sz w:val="40"/>
          <w:szCs w:val="40"/>
        </w:rPr>
        <w:t>MISTAKES</w:t>
      </w:r>
    </w:p>
    <w:p w:rsidR="001112FB" w:rsidRPr="003F7A32" w:rsidRDefault="001112FB" w:rsidP="009D54CB">
      <w:pPr>
        <w:jc w:val="center"/>
        <w:rPr>
          <w:rFonts w:ascii="Times New Roman" w:hAnsi="Times New Roman"/>
          <w:b/>
          <w:i/>
          <w:sz w:val="40"/>
          <w:szCs w:val="40"/>
        </w:rPr>
      </w:pPr>
      <w:r w:rsidRPr="003F7A32">
        <w:rPr>
          <w:rFonts w:ascii="Times New Roman" w:hAnsi="Times New Roman"/>
          <w:b/>
          <w:i/>
          <w:sz w:val="40"/>
          <w:szCs w:val="40"/>
        </w:rPr>
        <w:t>Do we correct kids because they make mistakes or do they make mistakes because we keep correcting them?</w:t>
      </w:r>
    </w:p>
    <w:p w:rsidR="001112FB" w:rsidRPr="003F7A32" w:rsidRDefault="001112FB" w:rsidP="003F7A32">
      <w:pPr>
        <w:rPr>
          <w:rFonts w:ascii="Times New Roman" w:hAnsi="Times New Roman"/>
          <w:sz w:val="32"/>
          <w:szCs w:val="32"/>
        </w:rPr>
      </w:pPr>
      <w:r w:rsidRPr="003F7A32">
        <w:rPr>
          <w:rFonts w:ascii="Times New Roman" w:hAnsi="Times New Roman"/>
          <w:sz w:val="32"/>
          <w:szCs w:val="32"/>
        </w:rPr>
        <w:t xml:space="preserve">All kids make mistakes. Kids spend years repeating the same mistakes and coaches spend years correcting the same skills because nobody looks for the underlying cause. Talented 17 year old kids, who blast the ball over the bar, or straight to the keeper, have been doing that for ten years because everybody looks at their feet and nobody looks at their eyes. A learning program corrects the mistakes, not the kid. </w:t>
      </w:r>
    </w:p>
    <w:p w:rsidR="001112FB" w:rsidRPr="003F7A32" w:rsidRDefault="001112FB" w:rsidP="003F7A32">
      <w:pPr>
        <w:rPr>
          <w:rFonts w:ascii="Times New Roman" w:hAnsi="Times New Roman"/>
          <w:sz w:val="32"/>
          <w:szCs w:val="32"/>
        </w:rPr>
      </w:pPr>
      <w:r w:rsidRPr="003F7A32">
        <w:rPr>
          <w:rFonts w:ascii="Times New Roman" w:hAnsi="Times New Roman"/>
          <w:sz w:val="32"/>
          <w:szCs w:val="32"/>
        </w:rPr>
        <w:t>Some kids are fast learners. If we correct kids every time they miss a shot, they soon stop missing because they stop shooting. If we keep telling kids not to say ‘mine’, that’s the one word that sticks in their head. We need to tell kids what calls they can use.</w:t>
      </w:r>
    </w:p>
    <w:p w:rsidR="001112FB" w:rsidRPr="003F7A32" w:rsidRDefault="001112FB" w:rsidP="003F41C3">
      <w:pPr>
        <w:rPr>
          <w:rFonts w:ascii="Times New Roman" w:hAnsi="Times New Roman"/>
          <w:sz w:val="32"/>
          <w:szCs w:val="32"/>
        </w:rPr>
      </w:pPr>
      <w:r w:rsidRPr="003F7A32">
        <w:rPr>
          <w:rFonts w:ascii="Times New Roman" w:hAnsi="Times New Roman"/>
          <w:sz w:val="32"/>
          <w:szCs w:val="32"/>
        </w:rPr>
        <w:t>Some kids make mistakes because they worry about making mistakes. If we tell them to make as many mistakes as they like, they stop worrying. As soon as they stop worrying, they stop making mistakes. This is a different approach so most coaches are too scared to try it.</w:t>
      </w:r>
    </w:p>
    <w:p w:rsidR="001112FB" w:rsidRDefault="001112FB" w:rsidP="00BB56EB">
      <w:pPr>
        <w:jc w:val="center"/>
        <w:rPr>
          <w:rFonts w:ascii="Arial Rounded MT Bold" w:hAnsi="Arial Rounded MT Bold"/>
          <w:b/>
          <w:color w:val="FF0000"/>
          <w:sz w:val="40"/>
          <w:szCs w:val="40"/>
        </w:rPr>
      </w:pPr>
      <w:r w:rsidRPr="00183086">
        <w:rPr>
          <w:rFonts w:ascii="Arial Rounded MT Bold" w:hAnsi="Arial Rounded MT Bold"/>
          <w:b/>
          <w:noProof/>
          <w:color w:val="FF0000"/>
          <w:sz w:val="40"/>
          <w:szCs w:val="40"/>
          <w:lang w:eastAsia="en-AU"/>
        </w:rPr>
        <w:pict>
          <v:shape id="_x0000_i1037" type="#_x0000_t75" style="width:362.25pt;height:262.5pt;visibility:visible">
            <v:imagedata r:id="rId18" o:title=""/>
          </v:shape>
        </w:pict>
      </w:r>
    </w:p>
    <w:p w:rsidR="001112FB" w:rsidRPr="00946245" w:rsidRDefault="001112FB" w:rsidP="00A97D9A">
      <w:pPr>
        <w:jc w:val="center"/>
        <w:rPr>
          <w:rFonts w:ascii="Arial Rounded MT Bold" w:hAnsi="Arial Rounded MT Bold"/>
          <w:b/>
          <w:sz w:val="40"/>
          <w:szCs w:val="40"/>
        </w:rPr>
      </w:pPr>
      <w:r>
        <w:rPr>
          <w:rFonts w:ascii="Arial Rounded MT Bold" w:hAnsi="Arial Rounded MT Bold"/>
          <w:b/>
          <w:sz w:val="40"/>
          <w:szCs w:val="40"/>
        </w:rPr>
        <w:br w:type="page"/>
        <w:t>PERFORMANCE MEASUREMENT</w:t>
      </w:r>
    </w:p>
    <w:p w:rsidR="001112FB" w:rsidRPr="00946245" w:rsidRDefault="001112FB" w:rsidP="009D54CB">
      <w:pPr>
        <w:jc w:val="center"/>
        <w:rPr>
          <w:rFonts w:ascii="Times New Roman" w:hAnsi="Times New Roman"/>
          <w:b/>
          <w:i/>
          <w:sz w:val="40"/>
          <w:szCs w:val="40"/>
        </w:rPr>
      </w:pPr>
      <w:r>
        <w:rPr>
          <w:rFonts w:ascii="Times New Roman" w:hAnsi="Times New Roman"/>
          <w:b/>
          <w:i/>
          <w:sz w:val="40"/>
          <w:szCs w:val="40"/>
        </w:rPr>
        <w:t>Kids achieve because they don’t know what they can’t do. Adults give up too easily because they know what they can’t do.</w:t>
      </w:r>
    </w:p>
    <w:p w:rsidR="001112FB" w:rsidRDefault="001112FB" w:rsidP="009D54CB">
      <w:pPr>
        <w:rPr>
          <w:rFonts w:ascii="Times New Roman" w:hAnsi="Times New Roman"/>
          <w:sz w:val="32"/>
          <w:szCs w:val="32"/>
        </w:rPr>
      </w:pPr>
      <w:r>
        <w:rPr>
          <w:rFonts w:ascii="Times New Roman" w:hAnsi="Times New Roman"/>
          <w:sz w:val="32"/>
          <w:szCs w:val="32"/>
        </w:rPr>
        <w:t>Confidence is the most important goal for every kid and teenager. Self esteem is built on facts, not sports psychology. Freestyle kids keep a record of their performance and improvement so they know what level they’re up to and exactly how much they’re improving. The DNA Profile enables kids to identify the three strengths that can help them stand out and the three weaknesses that could slow them down.</w:t>
      </w:r>
    </w:p>
    <w:p w:rsidR="001112FB" w:rsidRDefault="001112FB" w:rsidP="006D08D0">
      <w:pPr>
        <w:rPr>
          <w:rFonts w:ascii="Times New Roman" w:hAnsi="Times New Roman"/>
          <w:sz w:val="32"/>
          <w:szCs w:val="32"/>
        </w:rPr>
      </w:pPr>
      <w:r>
        <w:rPr>
          <w:rFonts w:ascii="Times New Roman" w:hAnsi="Times New Roman"/>
          <w:sz w:val="32"/>
          <w:szCs w:val="32"/>
        </w:rPr>
        <w:t>The most important subject in Soccer is the kid. The most important subject a kid can learn about is themselves. Australian Freestyle kids are the only players who develop footwork, vision, power, precision, movement, decision, belief, repetition, challenge and intuition. In any field, the obstacles to achievement are ignorance, laziness, selfishness and fear. Freestyle kids overcome obstacles by supporting each other.</w:t>
      </w:r>
    </w:p>
    <w:p w:rsidR="001112FB" w:rsidRPr="00811121" w:rsidRDefault="001112FB" w:rsidP="00FB7686">
      <w:pPr>
        <w:jc w:val="center"/>
        <w:rPr>
          <w:rFonts w:ascii="Arial Rounded MT Bold" w:hAnsi="Arial Rounded MT Bold"/>
          <w:b/>
          <w:color w:val="FF0000"/>
          <w:sz w:val="40"/>
          <w:szCs w:val="40"/>
        </w:rPr>
      </w:pPr>
      <w:r w:rsidRPr="00183086">
        <w:rPr>
          <w:rFonts w:ascii="Arial Rounded MT Bold" w:hAnsi="Arial Rounded MT Bold"/>
          <w:b/>
          <w:noProof/>
          <w:color w:val="FF0000"/>
          <w:sz w:val="40"/>
          <w:szCs w:val="40"/>
          <w:lang w:eastAsia="en-AU"/>
        </w:rPr>
        <w:pict>
          <v:shape id="Picture 10" o:spid="_x0000_i1038" type="#_x0000_t75" style="width:387pt;height:295.5pt;visibility:visible">
            <v:imagedata r:id="rId19" o:title=""/>
          </v:shape>
        </w:pict>
      </w:r>
    </w:p>
    <w:p w:rsidR="001112FB" w:rsidRPr="00E75241" w:rsidRDefault="001112FB" w:rsidP="00FB7686">
      <w:pPr>
        <w:jc w:val="center"/>
        <w:rPr>
          <w:rFonts w:ascii="Arial Rounded MT Bold" w:hAnsi="Arial Rounded MT Bold"/>
          <w:b/>
          <w:sz w:val="40"/>
          <w:szCs w:val="40"/>
        </w:rPr>
      </w:pPr>
      <w:r>
        <w:rPr>
          <w:rFonts w:ascii="Arial Rounded MT Bold" w:hAnsi="Arial Rounded MT Bold"/>
          <w:b/>
          <w:sz w:val="40"/>
          <w:szCs w:val="40"/>
        </w:rPr>
        <w:t>MOTIONAL INTELLIGENCE</w:t>
      </w:r>
    </w:p>
    <w:p w:rsidR="001112FB" w:rsidRPr="00E75241" w:rsidRDefault="001112FB" w:rsidP="009D54CB">
      <w:pPr>
        <w:jc w:val="center"/>
        <w:rPr>
          <w:rFonts w:ascii="Times New Roman" w:hAnsi="Times New Roman"/>
          <w:b/>
          <w:i/>
          <w:sz w:val="40"/>
          <w:szCs w:val="40"/>
        </w:rPr>
      </w:pPr>
      <w:r>
        <w:rPr>
          <w:rFonts w:ascii="Times New Roman" w:hAnsi="Times New Roman"/>
          <w:b/>
          <w:i/>
          <w:sz w:val="40"/>
          <w:szCs w:val="40"/>
        </w:rPr>
        <w:t>Motional intelligence means knowing where to move and understanding why. Too many kids spend too much time standing and too little time understanding.</w:t>
      </w:r>
    </w:p>
    <w:p w:rsidR="001112FB" w:rsidRDefault="001112FB" w:rsidP="009D54CB">
      <w:pPr>
        <w:rPr>
          <w:rFonts w:ascii="Times New Roman" w:hAnsi="Times New Roman"/>
          <w:sz w:val="32"/>
          <w:szCs w:val="32"/>
        </w:rPr>
      </w:pPr>
      <w:r>
        <w:rPr>
          <w:rFonts w:ascii="Times New Roman" w:hAnsi="Times New Roman"/>
          <w:sz w:val="32"/>
          <w:szCs w:val="32"/>
        </w:rPr>
        <w:t>Each player only has the ball for 5% of the game. Every Freestyle kid plays a full game, on or off the ball, on or off the field. The kids on the bench are the forward scouts who observe the opposing defenders to determine whether they follow their man or stay in position. When they go on the field, they know what the opposition are going to do.</w:t>
      </w:r>
    </w:p>
    <w:p w:rsidR="001112FB" w:rsidRDefault="001112FB" w:rsidP="009D54CB">
      <w:pPr>
        <w:rPr>
          <w:rFonts w:ascii="Times New Roman" w:hAnsi="Times New Roman"/>
          <w:sz w:val="32"/>
          <w:szCs w:val="32"/>
        </w:rPr>
      </w:pPr>
      <w:r>
        <w:rPr>
          <w:rFonts w:ascii="Times New Roman" w:hAnsi="Times New Roman"/>
          <w:sz w:val="32"/>
          <w:szCs w:val="32"/>
        </w:rPr>
        <w:t>An intelligent attacker never stands with their marker on throws, free kicks or corners. Their job is to make the defender’s job as difficult as possible. With a simple run and call on a corner, they can draw two defenders to the near post leaving team mates free on the far post. Kids want to be original, not a carbon copy of what we wanted to be.</w:t>
      </w:r>
    </w:p>
    <w:p w:rsidR="001112FB" w:rsidRPr="00811121" w:rsidRDefault="001112FB" w:rsidP="00FB7686">
      <w:pPr>
        <w:jc w:val="center"/>
        <w:rPr>
          <w:rFonts w:ascii="Arial Rounded MT Bold" w:hAnsi="Arial Rounded MT Bold"/>
          <w:b/>
          <w:color w:val="FF0000"/>
          <w:sz w:val="40"/>
          <w:szCs w:val="40"/>
        </w:rPr>
      </w:pPr>
      <w:r w:rsidRPr="00183086">
        <w:rPr>
          <w:rFonts w:ascii="Arial Rounded MT Bold" w:hAnsi="Arial Rounded MT Bold"/>
          <w:b/>
          <w:noProof/>
          <w:color w:val="FF0000"/>
          <w:sz w:val="40"/>
          <w:szCs w:val="40"/>
          <w:lang w:eastAsia="en-AU"/>
        </w:rPr>
        <w:pict>
          <v:shape id="Picture 9" o:spid="_x0000_i1039" type="#_x0000_t75" style="width:443.25pt;height:333pt;visibility:visible">
            <v:imagedata r:id="rId20" o:title=""/>
          </v:shape>
        </w:pict>
      </w:r>
    </w:p>
    <w:p w:rsidR="001112FB" w:rsidRPr="00574A42" w:rsidRDefault="001112FB" w:rsidP="00C2336C">
      <w:pPr>
        <w:jc w:val="center"/>
        <w:rPr>
          <w:rFonts w:ascii="Arial Rounded MT Bold" w:hAnsi="Arial Rounded MT Bold"/>
          <w:b/>
          <w:sz w:val="40"/>
          <w:szCs w:val="40"/>
        </w:rPr>
      </w:pPr>
      <w:r>
        <w:rPr>
          <w:rFonts w:ascii="Arial Rounded MT Bold" w:hAnsi="Arial Rounded MT Bold"/>
          <w:b/>
          <w:color w:val="FF0000"/>
          <w:sz w:val="40"/>
          <w:szCs w:val="40"/>
        </w:rPr>
        <w:br w:type="page"/>
      </w:r>
      <w:r>
        <w:rPr>
          <w:rFonts w:ascii="Arial Rounded MT Bold" w:hAnsi="Arial Rounded MT Bold"/>
          <w:b/>
          <w:sz w:val="40"/>
          <w:szCs w:val="40"/>
        </w:rPr>
        <w:t>LEARNING THE HARD WAY</w:t>
      </w:r>
    </w:p>
    <w:p w:rsidR="001112FB" w:rsidRPr="00574A42" w:rsidRDefault="001112FB" w:rsidP="009D54CB">
      <w:pPr>
        <w:jc w:val="center"/>
        <w:rPr>
          <w:rFonts w:ascii="Times New Roman" w:hAnsi="Times New Roman"/>
          <w:b/>
          <w:i/>
          <w:sz w:val="40"/>
          <w:szCs w:val="40"/>
        </w:rPr>
      </w:pPr>
      <w:r>
        <w:rPr>
          <w:rFonts w:ascii="Times New Roman" w:hAnsi="Times New Roman"/>
          <w:b/>
          <w:i/>
          <w:sz w:val="40"/>
          <w:szCs w:val="40"/>
        </w:rPr>
        <w:t>A good coach tells kids what to do, a better coach shows them how and the best coach explains why.</w:t>
      </w:r>
    </w:p>
    <w:p w:rsidR="001112FB" w:rsidRDefault="001112FB" w:rsidP="001A0704">
      <w:pPr>
        <w:rPr>
          <w:rFonts w:ascii="Times New Roman" w:hAnsi="Times New Roman"/>
          <w:sz w:val="32"/>
          <w:szCs w:val="32"/>
        </w:rPr>
      </w:pPr>
      <w:r>
        <w:rPr>
          <w:rFonts w:ascii="Times New Roman" w:hAnsi="Times New Roman"/>
          <w:sz w:val="32"/>
          <w:szCs w:val="32"/>
        </w:rPr>
        <w:t>Some kids do what they’re told. Some kids learn to do what they’re told. Some kids do what they’re told without learning anything. Other kids learn what to do without being told. Freestyle kids learn to think for themselves. Freestyle Soccer kids learn to believe in themselves.</w:t>
      </w:r>
    </w:p>
    <w:p w:rsidR="001112FB" w:rsidRPr="00F46A04" w:rsidRDefault="001112FB" w:rsidP="00F46A04">
      <w:pPr>
        <w:rPr>
          <w:rFonts w:ascii="Times New Roman" w:hAnsi="Times New Roman"/>
          <w:sz w:val="32"/>
          <w:szCs w:val="32"/>
        </w:rPr>
      </w:pPr>
      <w:r>
        <w:rPr>
          <w:rFonts w:ascii="Times New Roman" w:hAnsi="Times New Roman"/>
          <w:sz w:val="32"/>
          <w:szCs w:val="32"/>
        </w:rPr>
        <w:t xml:space="preserve">There are plenty of skilful kids who can learn </w:t>
      </w:r>
      <w:r w:rsidRPr="00574A42">
        <w:rPr>
          <w:rFonts w:ascii="Times New Roman" w:hAnsi="Times New Roman"/>
          <w:b/>
          <w:sz w:val="32"/>
          <w:szCs w:val="32"/>
        </w:rPr>
        <w:t>what</w:t>
      </w:r>
      <w:r>
        <w:rPr>
          <w:rFonts w:ascii="Times New Roman" w:hAnsi="Times New Roman"/>
          <w:sz w:val="32"/>
          <w:szCs w:val="32"/>
        </w:rPr>
        <w:t xml:space="preserve"> to do. Freestyle kids practise </w:t>
      </w:r>
      <w:r w:rsidRPr="00574A42">
        <w:rPr>
          <w:rFonts w:ascii="Times New Roman" w:hAnsi="Times New Roman"/>
          <w:b/>
          <w:sz w:val="32"/>
          <w:szCs w:val="32"/>
        </w:rPr>
        <w:t xml:space="preserve">how </w:t>
      </w:r>
      <w:r>
        <w:rPr>
          <w:rFonts w:ascii="Times New Roman" w:hAnsi="Times New Roman"/>
          <w:sz w:val="32"/>
          <w:szCs w:val="32"/>
        </w:rPr>
        <w:t xml:space="preserve">to do it and question </w:t>
      </w:r>
      <w:r w:rsidRPr="00574A42">
        <w:rPr>
          <w:rFonts w:ascii="Times New Roman" w:hAnsi="Times New Roman"/>
          <w:b/>
          <w:sz w:val="32"/>
          <w:szCs w:val="32"/>
        </w:rPr>
        <w:t xml:space="preserve">why </w:t>
      </w:r>
      <w:r>
        <w:rPr>
          <w:rFonts w:ascii="Times New Roman" w:hAnsi="Times New Roman"/>
          <w:sz w:val="32"/>
          <w:szCs w:val="32"/>
        </w:rPr>
        <w:t xml:space="preserve">they do it. They discover </w:t>
      </w:r>
      <w:r w:rsidRPr="00574A42">
        <w:rPr>
          <w:rFonts w:ascii="Times New Roman" w:hAnsi="Times New Roman"/>
          <w:b/>
          <w:sz w:val="32"/>
          <w:szCs w:val="32"/>
        </w:rPr>
        <w:t>where</w:t>
      </w:r>
      <w:r>
        <w:rPr>
          <w:rFonts w:ascii="Times New Roman" w:hAnsi="Times New Roman"/>
          <w:sz w:val="32"/>
          <w:szCs w:val="32"/>
        </w:rPr>
        <w:t xml:space="preserve"> to do it and then can decide </w:t>
      </w:r>
      <w:r w:rsidRPr="00F82BFF">
        <w:rPr>
          <w:rFonts w:ascii="Times New Roman" w:hAnsi="Times New Roman"/>
          <w:b/>
          <w:sz w:val="32"/>
          <w:szCs w:val="32"/>
        </w:rPr>
        <w:t xml:space="preserve">when </w:t>
      </w:r>
      <w:r>
        <w:rPr>
          <w:rFonts w:ascii="Times New Roman" w:hAnsi="Times New Roman"/>
          <w:sz w:val="32"/>
          <w:szCs w:val="32"/>
        </w:rPr>
        <w:t>to do it</w:t>
      </w:r>
      <w:r w:rsidRPr="00384B54">
        <w:rPr>
          <w:rFonts w:ascii="Times New Roman" w:hAnsi="Times New Roman"/>
          <w:sz w:val="32"/>
          <w:szCs w:val="32"/>
        </w:rPr>
        <w:t xml:space="preserve"> </w:t>
      </w:r>
      <w:r>
        <w:rPr>
          <w:rFonts w:ascii="Times New Roman" w:hAnsi="Times New Roman"/>
          <w:sz w:val="32"/>
          <w:szCs w:val="32"/>
        </w:rPr>
        <w:t xml:space="preserve">in a game. Freestyle Soccer kids are proactive. They don’t stand around waiting to be told what to do or waiting to see what happens. It happens. Some kids look for an easy way out. Freestyle kids learn the hard way. They navigate the path less travelled. </w:t>
      </w:r>
      <w:r w:rsidRPr="00F46A04">
        <w:rPr>
          <w:rFonts w:ascii="Times New Roman" w:hAnsi="Times New Roman"/>
          <w:sz w:val="32"/>
          <w:szCs w:val="32"/>
        </w:rPr>
        <w:t xml:space="preserve">If we think kids lack skill, we’ve got a lot to teach. If we think </w:t>
      </w:r>
      <w:r>
        <w:rPr>
          <w:rFonts w:ascii="Times New Roman" w:hAnsi="Times New Roman"/>
          <w:sz w:val="32"/>
          <w:szCs w:val="32"/>
        </w:rPr>
        <w:t xml:space="preserve">Australian </w:t>
      </w:r>
      <w:r w:rsidRPr="00F46A04">
        <w:rPr>
          <w:rFonts w:ascii="Times New Roman" w:hAnsi="Times New Roman"/>
          <w:sz w:val="32"/>
          <w:szCs w:val="32"/>
        </w:rPr>
        <w:t>kids lack talent, we’ve got a lot to learn.</w:t>
      </w:r>
    </w:p>
    <w:p w:rsidR="001112FB" w:rsidRPr="00825D6A" w:rsidRDefault="001112FB" w:rsidP="00825D6A">
      <w:pPr>
        <w:jc w:val="center"/>
        <w:rPr>
          <w:rFonts w:ascii="Arial Rounded MT Bold" w:hAnsi="Arial Rounded MT Bold"/>
          <w:color w:val="FF0000"/>
          <w:sz w:val="32"/>
          <w:szCs w:val="32"/>
        </w:rPr>
      </w:pPr>
      <w:r w:rsidRPr="00183086">
        <w:rPr>
          <w:rFonts w:ascii="Arial Rounded MT Bold" w:hAnsi="Arial Rounded MT Bold"/>
          <w:color w:val="FF0000"/>
          <w:sz w:val="32"/>
          <w:szCs w:val="32"/>
        </w:rPr>
        <w:pict>
          <v:shape id="_x0000_i1040" type="#_x0000_t75" style="width:422.25pt;height:316.5pt">
            <v:imagedata r:id="rId21" o:title=""/>
          </v:shape>
        </w:pict>
      </w:r>
    </w:p>
    <w:sectPr w:rsidR="001112FB" w:rsidRPr="00825D6A" w:rsidSect="00B51EEE">
      <w:footerReference w:type="default" r:id="rId2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2FB" w:rsidRDefault="001112FB" w:rsidP="005C0225">
      <w:pPr>
        <w:spacing w:after="0" w:line="240" w:lineRule="auto"/>
      </w:pPr>
      <w:r>
        <w:separator/>
      </w:r>
    </w:p>
  </w:endnote>
  <w:endnote w:type="continuationSeparator" w:id="0">
    <w:p w:rsidR="001112FB" w:rsidRDefault="001112FB" w:rsidP="005C02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2FB" w:rsidRPr="003000FD" w:rsidRDefault="001112FB" w:rsidP="00C77821">
    <w:pPr>
      <w:jc w:val="center"/>
      <w:rPr>
        <w:rFonts w:ascii="Times New Roman" w:hAnsi="Times New Roman"/>
        <w:b/>
        <w:i/>
        <w:sz w:val="40"/>
        <w:szCs w:val="4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2FB" w:rsidRDefault="001112FB" w:rsidP="005C0225">
      <w:pPr>
        <w:spacing w:after="0" w:line="240" w:lineRule="auto"/>
      </w:pPr>
      <w:r>
        <w:separator/>
      </w:r>
    </w:p>
  </w:footnote>
  <w:footnote w:type="continuationSeparator" w:id="0">
    <w:p w:rsidR="001112FB" w:rsidRDefault="001112FB" w:rsidP="005C022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813BF"/>
    <w:rsid w:val="00002F23"/>
    <w:rsid w:val="0000707B"/>
    <w:rsid w:val="00013CE2"/>
    <w:rsid w:val="00014375"/>
    <w:rsid w:val="0001622D"/>
    <w:rsid w:val="000171E6"/>
    <w:rsid w:val="00023032"/>
    <w:rsid w:val="00024ACA"/>
    <w:rsid w:val="00030E17"/>
    <w:rsid w:val="00035A2F"/>
    <w:rsid w:val="00036CF1"/>
    <w:rsid w:val="00037A4B"/>
    <w:rsid w:val="00050ED2"/>
    <w:rsid w:val="000640D3"/>
    <w:rsid w:val="000667E8"/>
    <w:rsid w:val="00067FCA"/>
    <w:rsid w:val="00070183"/>
    <w:rsid w:val="00072653"/>
    <w:rsid w:val="00074B62"/>
    <w:rsid w:val="00074CBB"/>
    <w:rsid w:val="00076DE1"/>
    <w:rsid w:val="00080930"/>
    <w:rsid w:val="00083F65"/>
    <w:rsid w:val="00087BBF"/>
    <w:rsid w:val="00097FA8"/>
    <w:rsid w:val="000A2707"/>
    <w:rsid w:val="000A6FC3"/>
    <w:rsid w:val="000A7410"/>
    <w:rsid w:val="000B5375"/>
    <w:rsid w:val="000C2B5E"/>
    <w:rsid w:val="000C4173"/>
    <w:rsid w:val="000C61A3"/>
    <w:rsid w:val="000D0EC2"/>
    <w:rsid w:val="000D5428"/>
    <w:rsid w:val="000F24A3"/>
    <w:rsid w:val="000F2D8D"/>
    <w:rsid w:val="000F4557"/>
    <w:rsid w:val="000F5787"/>
    <w:rsid w:val="000F5C71"/>
    <w:rsid w:val="000F5DFB"/>
    <w:rsid w:val="001038B4"/>
    <w:rsid w:val="00104F37"/>
    <w:rsid w:val="00107424"/>
    <w:rsid w:val="00110F30"/>
    <w:rsid w:val="001112FB"/>
    <w:rsid w:val="001113A9"/>
    <w:rsid w:val="0011190B"/>
    <w:rsid w:val="00117CCD"/>
    <w:rsid w:val="001218C1"/>
    <w:rsid w:val="00121949"/>
    <w:rsid w:val="001234CE"/>
    <w:rsid w:val="0012388D"/>
    <w:rsid w:val="00131ADB"/>
    <w:rsid w:val="00140972"/>
    <w:rsid w:val="00145299"/>
    <w:rsid w:val="001469B5"/>
    <w:rsid w:val="001531ED"/>
    <w:rsid w:val="001539C1"/>
    <w:rsid w:val="00155047"/>
    <w:rsid w:val="00161A09"/>
    <w:rsid w:val="001621EF"/>
    <w:rsid w:val="001659EA"/>
    <w:rsid w:val="00167B67"/>
    <w:rsid w:val="00171186"/>
    <w:rsid w:val="00180211"/>
    <w:rsid w:val="00183086"/>
    <w:rsid w:val="00184D4B"/>
    <w:rsid w:val="0018551C"/>
    <w:rsid w:val="00185847"/>
    <w:rsid w:val="00190D7B"/>
    <w:rsid w:val="00191B19"/>
    <w:rsid w:val="001922DE"/>
    <w:rsid w:val="00195C4F"/>
    <w:rsid w:val="001A022E"/>
    <w:rsid w:val="001A0704"/>
    <w:rsid w:val="001A377E"/>
    <w:rsid w:val="001A3AA5"/>
    <w:rsid w:val="001A6F2E"/>
    <w:rsid w:val="001B12DD"/>
    <w:rsid w:val="001B5874"/>
    <w:rsid w:val="001B6D06"/>
    <w:rsid w:val="001E0A1B"/>
    <w:rsid w:val="001E6A1A"/>
    <w:rsid w:val="001F2106"/>
    <w:rsid w:val="001F3C09"/>
    <w:rsid w:val="001F6C1D"/>
    <w:rsid w:val="001F7D1A"/>
    <w:rsid w:val="002006F6"/>
    <w:rsid w:val="00203606"/>
    <w:rsid w:val="00217760"/>
    <w:rsid w:val="00221B5B"/>
    <w:rsid w:val="002278EA"/>
    <w:rsid w:val="0023470C"/>
    <w:rsid w:val="00241F32"/>
    <w:rsid w:val="002452F9"/>
    <w:rsid w:val="002457E9"/>
    <w:rsid w:val="00260229"/>
    <w:rsid w:val="00265084"/>
    <w:rsid w:val="0027349E"/>
    <w:rsid w:val="002924A6"/>
    <w:rsid w:val="002A0C96"/>
    <w:rsid w:val="002A2058"/>
    <w:rsid w:val="002B18B1"/>
    <w:rsid w:val="002B3DD2"/>
    <w:rsid w:val="002B4362"/>
    <w:rsid w:val="002C50D2"/>
    <w:rsid w:val="002D0211"/>
    <w:rsid w:val="002D1367"/>
    <w:rsid w:val="002D148C"/>
    <w:rsid w:val="002D7594"/>
    <w:rsid w:val="002E5546"/>
    <w:rsid w:val="002F3714"/>
    <w:rsid w:val="002F72E6"/>
    <w:rsid w:val="002F7B7F"/>
    <w:rsid w:val="002F7BC0"/>
    <w:rsid w:val="003000FD"/>
    <w:rsid w:val="00306488"/>
    <w:rsid w:val="003068FC"/>
    <w:rsid w:val="003076C0"/>
    <w:rsid w:val="00314407"/>
    <w:rsid w:val="003151E3"/>
    <w:rsid w:val="0032089A"/>
    <w:rsid w:val="00321CFA"/>
    <w:rsid w:val="00323B12"/>
    <w:rsid w:val="00323BE4"/>
    <w:rsid w:val="00334B97"/>
    <w:rsid w:val="0034757F"/>
    <w:rsid w:val="00350ABD"/>
    <w:rsid w:val="00350CAA"/>
    <w:rsid w:val="00351B4E"/>
    <w:rsid w:val="00356D8B"/>
    <w:rsid w:val="00363CD1"/>
    <w:rsid w:val="0036582C"/>
    <w:rsid w:val="003715EF"/>
    <w:rsid w:val="00375BBA"/>
    <w:rsid w:val="00380679"/>
    <w:rsid w:val="00382B68"/>
    <w:rsid w:val="00384B54"/>
    <w:rsid w:val="00397AB1"/>
    <w:rsid w:val="003A1743"/>
    <w:rsid w:val="003A285F"/>
    <w:rsid w:val="003B3E87"/>
    <w:rsid w:val="003B6D11"/>
    <w:rsid w:val="003D11F4"/>
    <w:rsid w:val="003D1D25"/>
    <w:rsid w:val="003D6B86"/>
    <w:rsid w:val="003E09FE"/>
    <w:rsid w:val="003E3CB3"/>
    <w:rsid w:val="003E71AF"/>
    <w:rsid w:val="003F2F10"/>
    <w:rsid w:val="003F41C3"/>
    <w:rsid w:val="003F614A"/>
    <w:rsid w:val="003F7A32"/>
    <w:rsid w:val="004042CD"/>
    <w:rsid w:val="00407975"/>
    <w:rsid w:val="00407F03"/>
    <w:rsid w:val="00412A07"/>
    <w:rsid w:val="0041738E"/>
    <w:rsid w:val="00422BD5"/>
    <w:rsid w:val="00435952"/>
    <w:rsid w:val="00444AC5"/>
    <w:rsid w:val="004559F0"/>
    <w:rsid w:val="004574B1"/>
    <w:rsid w:val="00457C6E"/>
    <w:rsid w:val="00477143"/>
    <w:rsid w:val="004958F5"/>
    <w:rsid w:val="004A2B85"/>
    <w:rsid w:val="004A70B1"/>
    <w:rsid w:val="004A7367"/>
    <w:rsid w:val="004A7B50"/>
    <w:rsid w:val="004B00E5"/>
    <w:rsid w:val="004B2652"/>
    <w:rsid w:val="004B5528"/>
    <w:rsid w:val="004C10CD"/>
    <w:rsid w:val="004C4D6F"/>
    <w:rsid w:val="004C630F"/>
    <w:rsid w:val="004C77C0"/>
    <w:rsid w:val="004D0CED"/>
    <w:rsid w:val="004E06CC"/>
    <w:rsid w:val="004E2FD2"/>
    <w:rsid w:val="004E3D1E"/>
    <w:rsid w:val="004E6135"/>
    <w:rsid w:val="004F6974"/>
    <w:rsid w:val="004F6ED3"/>
    <w:rsid w:val="00500961"/>
    <w:rsid w:val="005013A4"/>
    <w:rsid w:val="00501C08"/>
    <w:rsid w:val="00513973"/>
    <w:rsid w:val="00516060"/>
    <w:rsid w:val="0051620B"/>
    <w:rsid w:val="005201F4"/>
    <w:rsid w:val="0052135A"/>
    <w:rsid w:val="005245F3"/>
    <w:rsid w:val="00530377"/>
    <w:rsid w:val="005358D6"/>
    <w:rsid w:val="0054546F"/>
    <w:rsid w:val="0055456C"/>
    <w:rsid w:val="00555B9C"/>
    <w:rsid w:val="00560143"/>
    <w:rsid w:val="0056207F"/>
    <w:rsid w:val="00562C87"/>
    <w:rsid w:val="0056592F"/>
    <w:rsid w:val="00572A8E"/>
    <w:rsid w:val="00574A42"/>
    <w:rsid w:val="0058175C"/>
    <w:rsid w:val="005957FD"/>
    <w:rsid w:val="005977BB"/>
    <w:rsid w:val="005A5F9F"/>
    <w:rsid w:val="005A73F3"/>
    <w:rsid w:val="005C0225"/>
    <w:rsid w:val="005D36A0"/>
    <w:rsid w:val="005D62E5"/>
    <w:rsid w:val="005D6686"/>
    <w:rsid w:val="005D68C5"/>
    <w:rsid w:val="005D73A0"/>
    <w:rsid w:val="005E3839"/>
    <w:rsid w:val="005E5CBB"/>
    <w:rsid w:val="005F4430"/>
    <w:rsid w:val="005F533F"/>
    <w:rsid w:val="005F5B0B"/>
    <w:rsid w:val="006030B4"/>
    <w:rsid w:val="00606A79"/>
    <w:rsid w:val="00607E27"/>
    <w:rsid w:val="006162A1"/>
    <w:rsid w:val="006166B7"/>
    <w:rsid w:val="00617EF4"/>
    <w:rsid w:val="00623531"/>
    <w:rsid w:val="00631DC0"/>
    <w:rsid w:val="006328B4"/>
    <w:rsid w:val="00632916"/>
    <w:rsid w:val="00637C47"/>
    <w:rsid w:val="0064092F"/>
    <w:rsid w:val="00644E07"/>
    <w:rsid w:val="006458B7"/>
    <w:rsid w:val="00656182"/>
    <w:rsid w:val="00657934"/>
    <w:rsid w:val="00657CBF"/>
    <w:rsid w:val="0066107C"/>
    <w:rsid w:val="006618F1"/>
    <w:rsid w:val="006619EE"/>
    <w:rsid w:val="0066304B"/>
    <w:rsid w:val="00667931"/>
    <w:rsid w:val="00670EB2"/>
    <w:rsid w:val="00671715"/>
    <w:rsid w:val="006813BF"/>
    <w:rsid w:val="0068696A"/>
    <w:rsid w:val="00692C05"/>
    <w:rsid w:val="0069530B"/>
    <w:rsid w:val="006968CC"/>
    <w:rsid w:val="006A5825"/>
    <w:rsid w:val="006A6DA2"/>
    <w:rsid w:val="006A755F"/>
    <w:rsid w:val="006A76A5"/>
    <w:rsid w:val="006B0E6F"/>
    <w:rsid w:val="006B1606"/>
    <w:rsid w:val="006B5CD9"/>
    <w:rsid w:val="006C4CB4"/>
    <w:rsid w:val="006D08D0"/>
    <w:rsid w:val="006D3036"/>
    <w:rsid w:val="006D5D6A"/>
    <w:rsid w:val="006E009B"/>
    <w:rsid w:val="006E604B"/>
    <w:rsid w:val="006E675A"/>
    <w:rsid w:val="006F05BB"/>
    <w:rsid w:val="006F2898"/>
    <w:rsid w:val="006F3E30"/>
    <w:rsid w:val="0070332E"/>
    <w:rsid w:val="00703863"/>
    <w:rsid w:val="00711C11"/>
    <w:rsid w:val="007151F7"/>
    <w:rsid w:val="00722BA4"/>
    <w:rsid w:val="0072420D"/>
    <w:rsid w:val="0072462A"/>
    <w:rsid w:val="007253F1"/>
    <w:rsid w:val="00726705"/>
    <w:rsid w:val="00726732"/>
    <w:rsid w:val="007312C6"/>
    <w:rsid w:val="007329B9"/>
    <w:rsid w:val="00745FF5"/>
    <w:rsid w:val="00746867"/>
    <w:rsid w:val="00747F69"/>
    <w:rsid w:val="0075053D"/>
    <w:rsid w:val="00750D19"/>
    <w:rsid w:val="007568F8"/>
    <w:rsid w:val="00764820"/>
    <w:rsid w:val="00767200"/>
    <w:rsid w:val="00772D6E"/>
    <w:rsid w:val="00774E48"/>
    <w:rsid w:val="007874D5"/>
    <w:rsid w:val="00787679"/>
    <w:rsid w:val="00796EE6"/>
    <w:rsid w:val="007A1F9E"/>
    <w:rsid w:val="007B0819"/>
    <w:rsid w:val="007B1C5E"/>
    <w:rsid w:val="007B3588"/>
    <w:rsid w:val="007B3CC0"/>
    <w:rsid w:val="007C12BC"/>
    <w:rsid w:val="007C289F"/>
    <w:rsid w:val="007D0D44"/>
    <w:rsid w:val="007D51A0"/>
    <w:rsid w:val="007D7005"/>
    <w:rsid w:val="007E27A5"/>
    <w:rsid w:val="007E39FB"/>
    <w:rsid w:val="007F39D0"/>
    <w:rsid w:val="007F4B50"/>
    <w:rsid w:val="007F78C2"/>
    <w:rsid w:val="008018F9"/>
    <w:rsid w:val="008065A2"/>
    <w:rsid w:val="00810B32"/>
    <w:rsid w:val="00811121"/>
    <w:rsid w:val="008119E4"/>
    <w:rsid w:val="008120EC"/>
    <w:rsid w:val="00814AA3"/>
    <w:rsid w:val="008160EE"/>
    <w:rsid w:val="00820BB4"/>
    <w:rsid w:val="00825D6A"/>
    <w:rsid w:val="00831A70"/>
    <w:rsid w:val="00832F40"/>
    <w:rsid w:val="00837F88"/>
    <w:rsid w:val="00840796"/>
    <w:rsid w:val="00843CD6"/>
    <w:rsid w:val="00852AE4"/>
    <w:rsid w:val="00854030"/>
    <w:rsid w:val="00857677"/>
    <w:rsid w:val="00860484"/>
    <w:rsid w:val="0086638B"/>
    <w:rsid w:val="0087224B"/>
    <w:rsid w:val="00877EE8"/>
    <w:rsid w:val="00882233"/>
    <w:rsid w:val="0088781F"/>
    <w:rsid w:val="008942F4"/>
    <w:rsid w:val="008A0A1F"/>
    <w:rsid w:val="008A50BD"/>
    <w:rsid w:val="008B0E93"/>
    <w:rsid w:val="008B40BE"/>
    <w:rsid w:val="008C2F52"/>
    <w:rsid w:val="008C4B6F"/>
    <w:rsid w:val="008C5AF9"/>
    <w:rsid w:val="008C6DC7"/>
    <w:rsid w:val="008D049B"/>
    <w:rsid w:val="008D33E4"/>
    <w:rsid w:val="008D3D77"/>
    <w:rsid w:val="008D442C"/>
    <w:rsid w:val="008E332D"/>
    <w:rsid w:val="008F10CF"/>
    <w:rsid w:val="00900A26"/>
    <w:rsid w:val="00904597"/>
    <w:rsid w:val="00910ED8"/>
    <w:rsid w:val="009246EA"/>
    <w:rsid w:val="009253D8"/>
    <w:rsid w:val="0094262F"/>
    <w:rsid w:val="00943423"/>
    <w:rsid w:val="009454D7"/>
    <w:rsid w:val="0094605B"/>
    <w:rsid w:val="00946245"/>
    <w:rsid w:val="00946B43"/>
    <w:rsid w:val="0094779B"/>
    <w:rsid w:val="00963B76"/>
    <w:rsid w:val="00966F64"/>
    <w:rsid w:val="00972CA9"/>
    <w:rsid w:val="00974114"/>
    <w:rsid w:val="00992CAC"/>
    <w:rsid w:val="00995225"/>
    <w:rsid w:val="009A0420"/>
    <w:rsid w:val="009A4853"/>
    <w:rsid w:val="009A6440"/>
    <w:rsid w:val="009B558C"/>
    <w:rsid w:val="009B5744"/>
    <w:rsid w:val="009C7B78"/>
    <w:rsid w:val="009D163C"/>
    <w:rsid w:val="009D3390"/>
    <w:rsid w:val="009D54CB"/>
    <w:rsid w:val="009D6D15"/>
    <w:rsid w:val="009E0E75"/>
    <w:rsid w:val="009E623F"/>
    <w:rsid w:val="009F0674"/>
    <w:rsid w:val="009F0AD4"/>
    <w:rsid w:val="009F67FC"/>
    <w:rsid w:val="009F6C5A"/>
    <w:rsid w:val="009F7E02"/>
    <w:rsid w:val="00A0068A"/>
    <w:rsid w:val="00A0114E"/>
    <w:rsid w:val="00A019F3"/>
    <w:rsid w:val="00A02F98"/>
    <w:rsid w:val="00A03261"/>
    <w:rsid w:val="00A064BC"/>
    <w:rsid w:val="00A11975"/>
    <w:rsid w:val="00A13164"/>
    <w:rsid w:val="00A140FE"/>
    <w:rsid w:val="00A27F78"/>
    <w:rsid w:val="00A41FF2"/>
    <w:rsid w:val="00A46969"/>
    <w:rsid w:val="00A46A2C"/>
    <w:rsid w:val="00A714E2"/>
    <w:rsid w:val="00A778A3"/>
    <w:rsid w:val="00A77D6C"/>
    <w:rsid w:val="00A85AE3"/>
    <w:rsid w:val="00A90724"/>
    <w:rsid w:val="00A90BAB"/>
    <w:rsid w:val="00A97D9A"/>
    <w:rsid w:val="00AB25FA"/>
    <w:rsid w:val="00AB4BA8"/>
    <w:rsid w:val="00AC46EC"/>
    <w:rsid w:val="00AD0354"/>
    <w:rsid w:val="00AD4183"/>
    <w:rsid w:val="00AD549F"/>
    <w:rsid w:val="00AD6ED3"/>
    <w:rsid w:val="00AE299A"/>
    <w:rsid w:val="00AE393F"/>
    <w:rsid w:val="00AE4DD6"/>
    <w:rsid w:val="00B01439"/>
    <w:rsid w:val="00B0278A"/>
    <w:rsid w:val="00B10849"/>
    <w:rsid w:val="00B1180C"/>
    <w:rsid w:val="00B23547"/>
    <w:rsid w:val="00B33043"/>
    <w:rsid w:val="00B33D05"/>
    <w:rsid w:val="00B50C4C"/>
    <w:rsid w:val="00B51CD5"/>
    <w:rsid w:val="00B51EEE"/>
    <w:rsid w:val="00B52863"/>
    <w:rsid w:val="00B5579A"/>
    <w:rsid w:val="00B5711F"/>
    <w:rsid w:val="00B57ED6"/>
    <w:rsid w:val="00B60273"/>
    <w:rsid w:val="00B60907"/>
    <w:rsid w:val="00B60BCE"/>
    <w:rsid w:val="00B6193B"/>
    <w:rsid w:val="00B7239C"/>
    <w:rsid w:val="00B726D0"/>
    <w:rsid w:val="00B742C6"/>
    <w:rsid w:val="00B84A3D"/>
    <w:rsid w:val="00B8566B"/>
    <w:rsid w:val="00B94707"/>
    <w:rsid w:val="00B94BA6"/>
    <w:rsid w:val="00B97353"/>
    <w:rsid w:val="00B9744C"/>
    <w:rsid w:val="00BA1702"/>
    <w:rsid w:val="00BA1749"/>
    <w:rsid w:val="00BA6BA0"/>
    <w:rsid w:val="00BA6F90"/>
    <w:rsid w:val="00BB56EB"/>
    <w:rsid w:val="00BC263E"/>
    <w:rsid w:val="00BC2E53"/>
    <w:rsid w:val="00BD02FE"/>
    <w:rsid w:val="00BD1115"/>
    <w:rsid w:val="00BD3FE9"/>
    <w:rsid w:val="00BD6736"/>
    <w:rsid w:val="00BE1E78"/>
    <w:rsid w:val="00BE3410"/>
    <w:rsid w:val="00BE506B"/>
    <w:rsid w:val="00BE76A1"/>
    <w:rsid w:val="00BE7A93"/>
    <w:rsid w:val="00BE7D03"/>
    <w:rsid w:val="00BF2E6E"/>
    <w:rsid w:val="00C06507"/>
    <w:rsid w:val="00C1206F"/>
    <w:rsid w:val="00C13405"/>
    <w:rsid w:val="00C13AB3"/>
    <w:rsid w:val="00C14391"/>
    <w:rsid w:val="00C16EF8"/>
    <w:rsid w:val="00C2336C"/>
    <w:rsid w:val="00C25824"/>
    <w:rsid w:val="00C27890"/>
    <w:rsid w:val="00C35DA4"/>
    <w:rsid w:val="00C420C2"/>
    <w:rsid w:val="00C534BD"/>
    <w:rsid w:val="00C560BE"/>
    <w:rsid w:val="00C62E45"/>
    <w:rsid w:val="00C635FE"/>
    <w:rsid w:val="00C64A67"/>
    <w:rsid w:val="00C66503"/>
    <w:rsid w:val="00C66F51"/>
    <w:rsid w:val="00C67DB8"/>
    <w:rsid w:val="00C70735"/>
    <w:rsid w:val="00C716F8"/>
    <w:rsid w:val="00C71A76"/>
    <w:rsid w:val="00C722D0"/>
    <w:rsid w:val="00C77821"/>
    <w:rsid w:val="00C90F27"/>
    <w:rsid w:val="00C9641F"/>
    <w:rsid w:val="00CA159C"/>
    <w:rsid w:val="00CB05AE"/>
    <w:rsid w:val="00CC135C"/>
    <w:rsid w:val="00CC6C15"/>
    <w:rsid w:val="00CD12C3"/>
    <w:rsid w:val="00CD2105"/>
    <w:rsid w:val="00CD2B3E"/>
    <w:rsid w:val="00CD5D9B"/>
    <w:rsid w:val="00CD7D2B"/>
    <w:rsid w:val="00CF55FD"/>
    <w:rsid w:val="00CF5ED2"/>
    <w:rsid w:val="00CF6726"/>
    <w:rsid w:val="00D00865"/>
    <w:rsid w:val="00D04601"/>
    <w:rsid w:val="00D319DD"/>
    <w:rsid w:val="00D32268"/>
    <w:rsid w:val="00D33C2F"/>
    <w:rsid w:val="00D46480"/>
    <w:rsid w:val="00D46F9B"/>
    <w:rsid w:val="00D47D4D"/>
    <w:rsid w:val="00D530A2"/>
    <w:rsid w:val="00D54990"/>
    <w:rsid w:val="00D61670"/>
    <w:rsid w:val="00D638F6"/>
    <w:rsid w:val="00D645E6"/>
    <w:rsid w:val="00D7012A"/>
    <w:rsid w:val="00D71D0A"/>
    <w:rsid w:val="00D7498F"/>
    <w:rsid w:val="00D7682D"/>
    <w:rsid w:val="00D808EC"/>
    <w:rsid w:val="00D918FE"/>
    <w:rsid w:val="00D96E1C"/>
    <w:rsid w:val="00D9747A"/>
    <w:rsid w:val="00D97B79"/>
    <w:rsid w:val="00DA17DC"/>
    <w:rsid w:val="00DA7B93"/>
    <w:rsid w:val="00DB16AC"/>
    <w:rsid w:val="00DB318F"/>
    <w:rsid w:val="00DB349E"/>
    <w:rsid w:val="00DB6026"/>
    <w:rsid w:val="00DB7FD6"/>
    <w:rsid w:val="00DC0E7B"/>
    <w:rsid w:val="00DC13EB"/>
    <w:rsid w:val="00DC5BF5"/>
    <w:rsid w:val="00DD5242"/>
    <w:rsid w:val="00DD698D"/>
    <w:rsid w:val="00DE0DFA"/>
    <w:rsid w:val="00DE2A55"/>
    <w:rsid w:val="00DE6FDB"/>
    <w:rsid w:val="00DF11D4"/>
    <w:rsid w:val="00DF22D9"/>
    <w:rsid w:val="00DF24FB"/>
    <w:rsid w:val="00DF52D2"/>
    <w:rsid w:val="00DF543D"/>
    <w:rsid w:val="00DF6875"/>
    <w:rsid w:val="00E009F6"/>
    <w:rsid w:val="00E019CD"/>
    <w:rsid w:val="00E0235A"/>
    <w:rsid w:val="00E05983"/>
    <w:rsid w:val="00E14093"/>
    <w:rsid w:val="00E23A7C"/>
    <w:rsid w:val="00E25A30"/>
    <w:rsid w:val="00E260C2"/>
    <w:rsid w:val="00E27FED"/>
    <w:rsid w:val="00E33086"/>
    <w:rsid w:val="00E338B0"/>
    <w:rsid w:val="00E44AE4"/>
    <w:rsid w:val="00E46367"/>
    <w:rsid w:val="00E53007"/>
    <w:rsid w:val="00E55F51"/>
    <w:rsid w:val="00E64F99"/>
    <w:rsid w:val="00E673B2"/>
    <w:rsid w:val="00E71039"/>
    <w:rsid w:val="00E75241"/>
    <w:rsid w:val="00E87849"/>
    <w:rsid w:val="00E903F9"/>
    <w:rsid w:val="00E90763"/>
    <w:rsid w:val="00E9119D"/>
    <w:rsid w:val="00E93E8D"/>
    <w:rsid w:val="00E97854"/>
    <w:rsid w:val="00EA37CD"/>
    <w:rsid w:val="00EA53DB"/>
    <w:rsid w:val="00EB1190"/>
    <w:rsid w:val="00EB46BE"/>
    <w:rsid w:val="00EC0860"/>
    <w:rsid w:val="00EC3909"/>
    <w:rsid w:val="00EC3DD6"/>
    <w:rsid w:val="00ED1B21"/>
    <w:rsid w:val="00ED4244"/>
    <w:rsid w:val="00ED50C0"/>
    <w:rsid w:val="00ED5AE8"/>
    <w:rsid w:val="00ED60FB"/>
    <w:rsid w:val="00EE12D9"/>
    <w:rsid w:val="00EE47A6"/>
    <w:rsid w:val="00EE61E8"/>
    <w:rsid w:val="00EF0446"/>
    <w:rsid w:val="00EF04C7"/>
    <w:rsid w:val="00EF32BE"/>
    <w:rsid w:val="00F029CA"/>
    <w:rsid w:val="00F04B34"/>
    <w:rsid w:val="00F07D3B"/>
    <w:rsid w:val="00F07F97"/>
    <w:rsid w:val="00F104D4"/>
    <w:rsid w:val="00F14253"/>
    <w:rsid w:val="00F2308C"/>
    <w:rsid w:val="00F31E11"/>
    <w:rsid w:val="00F35E13"/>
    <w:rsid w:val="00F40BFA"/>
    <w:rsid w:val="00F41EF5"/>
    <w:rsid w:val="00F46A04"/>
    <w:rsid w:val="00F51506"/>
    <w:rsid w:val="00F57229"/>
    <w:rsid w:val="00F6056B"/>
    <w:rsid w:val="00F60BB1"/>
    <w:rsid w:val="00F61064"/>
    <w:rsid w:val="00F621DD"/>
    <w:rsid w:val="00F6486A"/>
    <w:rsid w:val="00F64B03"/>
    <w:rsid w:val="00F679E2"/>
    <w:rsid w:val="00F70EC9"/>
    <w:rsid w:val="00F810FA"/>
    <w:rsid w:val="00F81BE2"/>
    <w:rsid w:val="00F82BFF"/>
    <w:rsid w:val="00F90078"/>
    <w:rsid w:val="00F90BE3"/>
    <w:rsid w:val="00F94F1A"/>
    <w:rsid w:val="00F9527A"/>
    <w:rsid w:val="00F97484"/>
    <w:rsid w:val="00F97C73"/>
    <w:rsid w:val="00FA11AE"/>
    <w:rsid w:val="00FA28D3"/>
    <w:rsid w:val="00FB2B67"/>
    <w:rsid w:val="00FB5013"/>
    <w:rsid w:val="00FB7686"/>
    <w:rsid w:val="00FD6149"/>
    <w:rsid w:val="00FD709A"/>
    <w:rsid w:val="00FD7523"/>
    <w:rsid w:val="00FE176E"/>
    <w:rsid w:val="00FE24CF"/>
    <w:rsid w:val="00FE38C3"/>
    <w:rsid w:val="00FE474C"/>
    <w:rsid w:val="00FF328C"/>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F3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C022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5C0225"/>
    <w:rPr>
      <w:rFonts w:cs="Times New Roman"/>
    </w:rPr>
  </w:style>
  <w:style w:type="paragraph" w:styleId="Footer">
    <w:name w:val="footer"/>
    <w:basedOn w:val="Normal"/>
    <w:link w:val="FooterChar"/>
    <w:uiPriority w:val="99"/>
    <w:rsid w:val="005C022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5C0225"/>
    <w:rPr>
      <w:rFonts w:cs="Times New Roman"/>
    </w:rPr>
  </w:style>
  <w:style w:type="paragraph" w:styleId="BalloonText">
    <w:name w:val="Balloon Text"/>
    <w:basedOn w:val="Normal"/>
    <w:link w:val="BalloonTextChar"/>
    <w:uiPriority w:val="99"/>
    <w:semiHidden/>
    <w:rsid w:val="00D47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47D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8893173">
      <w:marLeft w:val="0"/>
      <w:marRight w:val="0"/>
      <w:marTop w:val="0"/>
      <w:marBottom w:val="0"/>
      <w:divBdr>
        <w:top w:val="none" w:sz="0" w:space="0" w:color="auto"/>
        <w:left w:val="none" w:sz="0" w:space="0" w:color="auto"/>
        <w:bottom w:val="none" w:sz="0" w:space="0" w:color="auto"/>
        <w:right w:val="none" w:sz="0" w:space="0" w:color="auto"/>
      </w:divBdr>
    </w:div>
    <w:div w:id="718893174">
      <w:marLeft w:val="0"/>
      <w:marRight w:val="0"/>
      <w:marTop w:val="0"/>
      <w:marBottom w:val="0"/>
      <w:divBdr>
        <w:top w:val="none" w:sz="0" w:space="0" w:color="auto"/>
        <w:left w:val="none" w:sz="0" w:space="0" w:color="auto"/>
        <w:bottom w:val="none" w:sz="0" w:space="0" w:color="auto"/>
        <w:right w:val="none" w:sz="0" w:space="0" w:color="auto"/>
      </w:divBdr>
    </w:div>
    <w:div w:id="718893175">
      <w:marLeft w:val="0"/>
      <w:marRight w:val="0"/>
      <w:marTop w:val="0"/>
      <w:marBottom w:val="0"/>
      <w:divBdr>
        <w:top w:val="none" w:sz="0" w:space="0" w:color="auto"/>
        <w:left w:val="none" w:sz="0" w:space="0" w:color="auto"/>
        <w:bottom w:val="none" w:sz="0" w:space="0" w:color="auto"/>
        <w:right w:val="none" w:sz="0" w:space="0" w:color="auto"/>
      </w:divBdr>
    </w:div>
    <w:div w:id="718893176">
      <w:marLeft w:val="0"/>
      <w:marRight w:val="0"/>
      <w:marTop w:val="0"/>
      <w:marBottom w:val="0"/>
      <w:divBdr>
        <w:top w:val="none" w:sz="0" w:space="0" w:color="auto"/>
        <w:left w:val="none" w:sz="0" w:space="0" w:color="auto"/>
        <w:bottom w:val="none" w:sz="0" w:space="0" w:color="auto"/>
        <w:right w:val="none" w:sz="0" w:space="0" w:color="auto"/>
      </w:divBdr>
    </w:div>
    <w:div w:id="718893177">
      <w:marLeft w:val="0"/>
      <w:marRight w:val="0"/>
      <w:marTop w:val="0"/>
      <w:marBottom w:val="0"/>
      <w:divBdr>
        <w:top w:val="none" w:sz="0" w:space="0" w:color="auto"/>
        <w:left w:val="none" w:sz="0" w:space="0" w:color="auto"/>
        <w:bottom w:val="none" w:sz="0" w:space="0" w:color="auto"/>
        <w:right w:val="none" w:sz="0" w:space="0" w:color="auto"/>
      </w:divBdr>
    </w:div>
    <w:div w:id="718893178">
      <w:marLeft w:val="0"/>
      <w:marRight w:val="0"/>
      <w:marTop w:val="0"/>
      <w:marBottom w:val="0"/>
      <w:divBdr>
        <w:top w:val="none" w:sz="0" w:space="0" w:color="auto"/>
        <w:left w:val="none" w:sz="0" w:space="0" w:color="auto"/>
        <w:bottom w:val="none" w:sz="0" w:space="0" w:color="auto"/>
        <w:right w:val="none" w:sz="0" w:space="0" w:color="auto"/>
      </w:divBdr>
    </w:div>
    <w:div w:id="718893179">
      <w:marLeft w:val="0"/>
      <w:marRight w:val="0"/>
      <w:marTop w:val="0"/>
      <w:marBottom w:val="0"/>
      <w:divBdr>
        <w:top w:val="none" w:sz="0" w:space="0" w:color="auto"/>
        <w:left w:val="none" w:sz="0" w:space="0" w:color="auto"/>
        <w:bottom w:val="none" w:sz="0" w:space="0" w:color="auto"/>
        <w:right w:val="none" w:sz="0" w:space="0" w:color="auto"/>
      </w:divBdr>
    </w:div>
    <w:div w:id="718893180">
      <w:marLeft w:val="0"/>
      <w:marRight w:val="0"/>
      <w:marTop w:val="0"/>
      <w:marBottom w:val="0"/>
      <w:divBdr>
        <w:top w:val="none" w:sz="0" w:space="0" w:color="auto"/>
        <w:left w:val="none" w:sz="0" w:space="0" w:color="auto"/>
        <w:bottom w:val="none" w:sz="0" w:space="0" w:color="auto"/>
        <w:right w:val="none" w:sz="0" w:space="0" w:color="auto"/>
      </w:divBdr>
    </w:div>
    <w:div w:id="718893181">
      <w:marLeft w:val="0"/>
      <w:marRight w:val="0"/>
      <w:marTop w:val="0"/>
      <w:marBottom w:val="0"/>
      <w:divBdr>
        <w:top w:val="none" w:sz="0" w:space="0" w:color="auto"/>
        <w:left w:val="none" w:sz="0" w:space="0" w:color="auto"/>
        <w:bottom w:val="none" w:sz="0" w:space="0" w:color="auto"/>
        <w:right w:val="none" w:sz="0" w:space="0" w:color="auto"/>
      </w:divBdr>
    </w:div>
    <w:div w:id="718893182">
      <w:marLeft w:val="0"/>
      <w:marRight w:val="0"/>
      <w:marTop w:val="0"/>
      <w:marBottom w:val="0"/>
      <w:divBdr>
        <w:top w:val="none" w:sz="0" w:space="0" w:color="auto"/>
        <w:left w:val="none" w:sz="0" w:space="0" w:color="auto"/>
        <w:bottom w:val="none" w:sz="0" w:space="0" w:color="auto"/>
        <w:right w:val="none" w:sz="0" w:space="0" w:color="auto"/>
      </w:divBdr>
    </w:div>
    <w:div w:id="718893183">
      <w:marLeft w:val="0"/>
      <w:marRight w:val="0"/>
      <w:marTop w:val="0"/>
      <w:marBottom w:val="0"/>
      <w:divBdr>
        <w:top w:val="none" w:sz="0" w:space="0" w:color="auto"/>
        <w:left w:val="none" w:sz="0" w:space="0" w:color="auto"/>
        <w:bottom w:val="none" w:sz="0" w:space="0" w:color="auto"/>
        <w:right w:val="none" w:sz="0" w:space="0" w:color="auto"/>
      </w:divBdr>
    </w:div>
    <w:div w:id="718893184">
      <w:marLeft w:val="0"/>
      <w:marRight w:val="0"/>
      <w:marTop w:val="0"/>
      <w:marBottom w:val="0"/>
      <w:divBdr>
        <w:top w:val="none" w:sz="0" w:space="0" w:color="auto"/>
        <w:left w:val="none" w:sz="0" w:space="0" w:color="auto"/>
        <w:bottom w:val="none" w:sz="0" w:space="0" w:color="auto"/>
        <w:right w:val="none" w:sz="0" w:space="0" w:color="auto"/>
      </w:divBdr>
    </w:div>
    <w:div w:id="718893185">
      <w:marLeft w:val="0"/>
      <w:marRight w:val="0"/>
      <w:marTop w:val="0"/>
      <w:marBottom w:val="0"/>
      <w:divBdr>
        <w:top w:val="none" w:sz="0" w:space="0" w:color="auto"/>
        <w:left w:val="none" w:sz="0" w:space="0" w:color="auto"/>
        <w:bottom w:val="none" w:sz="0" w:space="0" w:color="auto"/>
        <w:right w:val="none" w:sz="0" w:space="0" w:color="auto"/>
      </w:divBdr>
    </w:div>
    <w:div w:id="718893186">
      <w:marLeft w:val="0"/>
      <w:marRight w:val="0"/>
      <w:marTop w:val="0"/>
      <w:marBottom w:val="0"/>
      <w:divBdr>
        <w:top w:val="none" w:sz="0" w:space="0" w:color="auto"/>
        <w:left w:val="none" w:sz="0" w:space="0" w:color="auto"/>
        <w:bottom w:val="none" w:sz="0" w:space="0" w:color="auto"/>
        <w:right w:val="none" w:sz="0" w:space="0" w:color="auto"/>
      </w:divBdr>
    </w:div>
    <w:div w:id="718893187">
      <w:marLeft w:val="0"/>
      <w:marRight w:val="0"/>
      <w:marTop w:val="0"/>
      <w:marBottom w:val="0"/>
      <w:divBdr>
        <w:top w:val="none" w:sz="0" w:space="0" w:color="auto"/>
        <w:left w:val="none" w:sz="0" w:space="0" w:color="auto"/>
        <w:bottom w:val="none" w:sz="0" w:space="0" w:color="auto"/>
        <w:right w:val="none" w:sz="0" w:space="0" w:color="auto"/>
      </w:divBdr>
    </w:div>
    <w:div w:id="718893188">
      <w:marLeft w:val="0"/>
      <w:marRight w:val="0"/>
      <w:marTop w:val="0"/>
      <w:marBottom w:val="0"/>
      <w:divBdr>
        <w:top w:val="none" w:sz="0" w:space="0" w:color="auto"/>
        <w:left w:val="none" w:sz="0" w:space="0" w:color="auto"/>
        <w:bottom w:val="none" w:sz="0" w:space="0" w:color="auto"/>
        <w:right w:val="none" w:sz="0" w:space="0" w:color="auto"/>
      </w:divBdr>
    </w:div>
    <w:div w:id="7188931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1141</TotalTime>
  <Pages>16</Pages>
  <Words>2386</Words>
  <Characters>13601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dc:creator>
  <cp:keywords/>
  <dc:description/>
  <cp:lastModifiedBy>Admin_2</cp:lastModifiedBy>
  <cp:revision>53</cp:revision>
  <dcterms:created xsi:type="dcterms:W3CDTF">2016-03-17T07:04:00Z</dcterms:created>
  <dcterms:modified xsi:type="dcterms:W3CDTF">2018-02-10T08:03:00Z</dcterms:modified>
</cp:coreProperties>
</file>