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D395E" w:rsidRDefault="004D395E" w:rsidP="00241F32">
      <w:pPr>
        <w:jc w:val="center"/>
        <w:rPr>
          <w:rFonts w:ascii="Times New Roman" w:hAnsi="Times New Roman"/>
          <w:b/>
          <w:i/>
          <w:sz w:val="96"/>
          <w:szCs w:val="96"/>
        </w:rPr>
      </w:pPr>
      <w:r>
        <w:rPr>
          <w:rFonts w:ascii="Arial Rounded MT Bold" w:hAnsi="Arial Rounded MT Bold"/>
          <w:b/>
          <w:color w:val="00B050"/>
          <w:sz w:val="144"/>
          <w:szCs w:val="144"/>
        </w:rPr>
        <w:t xml:space="preserve">50 </w:t>
      </w:r>
      <w:r w:rsidRPr="00F85DB3">
        <w:rPr>
          <w:rFonts w:ascii="Times New Roman" w:hAnsi="Times New Roman"/>
          <w:b/>
          <w:i/>
          <w:sz w:val="96"/>
          <w:szCs w:val="96"/>
        </w:rPr>
        <w:t>Ways to Improve Soccer Coaching</w:t>
      </w:r>
    </w:p>
    <w:p w:rsidR="004D395E" w:rsidRPr="00E70E3A" w:rsidRDefault="004D395E" w:rsidP="00241F32">
      <w:pPr>
        <w:jc w:val="center"/>
        <w:rPr>
          <w:rFonts w:ascii="Times New Roman" w:hAnsi="Times New Roman"/>
          <w:b/>
          <w:i/>
          <w:sz w:val="44"/>
          <w:szCs w:val="44"/>
        </w:rPr>
      </w:pPr>
    </w:p>
    <w:p w:rsidR="004D395E" w:rsidRDefault="004D395E" w:rsidP="00241F32">
      <w:pPr>
        <w:jc w:val="center"/>
        <w:rPr>
          <w:rFonts w:ascii="Arial Rounded MT Bold" w:hAnsi="Arial Rounded MT Bold"/>
          <w:b/>
          <w:color w:val="00B050"/>
          <w:sz w:val="48"/>
          <w:szCs w:val="48"/>
        </w:rPr>
      </w:pPr>
      <w:r w:rsidRPr="00007780">
        <w:rPr>
          <w:rFonts w:ascii="Arial Rounded MT Bold" w:hAnsi="Arial Rounded MT Bold"/>
          <w:b/>
          <w:noProof/>
          <w:color w:val="00B050"/>
          <w:sz w:val="48"/>
          <w:szCs w:val="48"/>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83.75pt;height:348pt;visibility:visible">
            <v:imagedata r:id="rId7" o:title=""/>
          </v:shape>
        </w:pict>
      </w:r>
    </w:p>
    <w:p w:rsidR="004D395E" w:rsidRPr="00E70E3A" w:rsidRDefault="004D395E" w:rsidP="00513973">
      <w:pPr>
        <w:jc w:val="center"/>
        <w:rPr>
          <w:rFonts w:ascii="Times New Roman" w:hAnsi="Times New Roman"/>
          <w:b/>
          <w:i/>
          <w:sz w:val="40"/>
          <w:szCs w:val="40"/>
        </w:rPr>
      </w:pPr>
    </w:p>
    <w:p w:rsidR="004D395E" w:rsidRDefault="004D395E" w:rsidP="00513973">
      <w:pPr>
        <w:jc w:val="center"/>
        <w:rPr>
          <w:rFonts w:ascii="Times New Roman" w:hAnsi="Times New Roman"/>
          <w:b/>
          <w:i/>
          <w:sz w:val="48"/>
          <w:szCs w:val="48"/>
        </w:rPr>
      </w:pPr>
      <w:r>
        <w:rPr>
          <w:rFonts w:ascii="Times New Roman" w:hAnsi="Times New Roman"/>
          <w:b/>
          <w:i/>
          <w:sz w:val="72"/>
          <w:szCs w:val="72"/>
        </w:rPr>
        <w:t>If it’s all the same to you</w:t>
      </w:r>
      <w:r w:rsidRPr="00E70E3A">
        <w:rPr>
          <w:rFonts w:ascii="Times New Roman" w:hAnsi="Times New Roman"/>
          <w:b/>
          <w:i/>
          <w:sz w:val="72"/>
          <w:szCs w:val="72"/>
        </w:rPr>
        <w:t>,</w:t>
      </w:r>
      <w:r>
        <w:rPr>
          <w:rFonts w:ascii="Times New Roman" w:hAnsi="Times New Roman"/>
          <w:b/>
          <w:i/>
          <w:sz w:val="72"/>
          <w:szCs w:val="72"/>
        </w:rPr>
        <w:t xml:space="preserve"> we need more innovation.</w:t>
      </w:r>
    </w:p>
    <w:p w:rsidR="004D395E" w:rsidRDefault="004D395E" w:rsidP="00513973">
      <w:pPr>
        <w:jc w:val="center"/>
        <w:rPr>
          <w:rFonts w:ascii="Times New Roman" w:hAnsi="Times New Roman"/>
          <w:b/>
          <w:i/>
          <w:sz w:val="96"/>
          <w:szCs w:val="96"/>
        </w:rPr>
      </w:pPr>
    </w:p>
    <w:p w:rsidR="004D395E" w:rsidRDefault="004D395E" w:rsidP="00513973">
      <w:pPr>
        <w:jc w:val="center"/>
        <w:rPr>
          <w:rFonts w:ascii="Times New Roman" w:hAnsi="Times New Roman"/>
          <w:b/>
          <w:i/>
          <w:sz w:val="96"/>
          <w:szCs w:val="96"/>
        </w:rPr>
      </w:pPr>
    </w:p>
    <w:p w:rsidR="004D395E" w:rsidRDefault="004D395E" w:rsidP="00513973">
      <w:pPr>
        <w:jc w:val="center"/>
        <w:rPr>
          <w:rFonts w:ascii="Times New Roman" w:hAnsi="Times New Roman"/>
          <w:b/>
          <w:i/>
          <w:sz w:val="96"/>
          <w:szCs w:val="96"/>
        </w:rPr>
      </w:pPr>
      <w:r w:rsidRPr="00F85DB3">
        <w:rPr>
          <w:rFonts w:ascii="Times New Roman" w:hAnsi="Times New Roman"/>
          <w:b/>
          <w:i/>
          <w:sz w:val="96"/>
          <w:szCs w:val="96"/>
        </w:rPr>
        <w:t xml:space="preserve">We teach everything we know about </w:t>
      </w:r>
      <w:r>
        <w:rPr>
          <w:rFonts w:ascii="Times New Roman" w:hAnsi="Times New Roman"/>
          <w:b/>
          <w:i/>
          <w:sz w:val="96"/>
          <w:szCs w:val="96"/>
        </w:rPr>
        <w:t>the game. The key is to discover everything we don’t know.</w:t>
      </w:r>
    </w:p>
    <w:p w:rsidR="004D395E" w:rsidRDefault="004D395E" w:rsidP="00F87247">
      <w:pPr>
        <w:jc w:val="center"/>
        <w:rPr>
          <w:rFonts w:ascii="Arial Rounded MT Bold" w:hAnsi="Arial Rounded MT Bold"/>
          <w:b/>
          <w:sz w:val="56"/>
          <w:szCs w:val="56"/>
        </w:rPr>
      </w:pPr>
      <w:r>
        <w:rPr>
          <w:rFonts w:ascii="Arial Rounded MT Bold" w:hAnsi="Arial Rounded MT Bold"/>
          <w:b/>
          <w:sz w:val="56"/>
          <w:szCs w:val="56"/>
        </w:rPr>
        <w:br w:type="page"/>
      </w:r>
      <w:r w:rsidRPr="004561C9">
        <w:rPr>
          <w:rFonts w:ascii="Arial Rounded MT Bold" w:hAnsi="Arial Rounded MT Bold"/>
          <w:b/>
          <w:sz w:val="56"/>
          <w:szCs w:val="56"/>
        </w:rPr>
        <w:t xml:space="preserve">50 WAYS TO IMPROVE </w:t>
      </w:r>
      <w:r>
        <w:rPr>
          <w:rFonts w:ascii="Arial Rounded MT Bold" w:hAnsi="Arial Rounded MT Bold"/>
          <w:b/>
          <w:sz w:val="56"/>
          <w:szCs w:val="56"/>
        </w:rPr>
        <w:t xml:space="preserve">SOCCER </w:t>
      </w:r>
      <w:r w:rsidRPr="004561C9">
        <w:rPr>
          <w:rFonts w:ascii="Arial Rounded MT Bold" w:hAnsi="Arial Rounded MT Bold"/>
          <w:b/>
          <w:sz w:val="56"/>
          <w:szCs w:val="56"/>
        </w:rPr>
        <w:t>COACHING</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Open Learning</w:t>
      </w:r>
    </w:p>
    <w:p w:rsidR="004D395E" w:rsidRDefault="004D395E" w:rsidP="003D445A">
      <w:pPr>
        <w:rPr>
          <w:rFonts w:ascii="Arial Rounded MT Bold" w:hAnsi="Arial Rounded MT Bold"/>
          <w:b/>
          <w:sz w:val="40"/>
          <w:szCs w:val="40"/>
        </w:rPr>
      </w:pPr>
      <w:r>
        <w:rPr>
          <w:rFonts w:ascii="Arial Rounded MT Bold" w:hAnsi="Arial Rounded MT Bold"/>
          <w:b/>
          <w:sz w:val="40"/>
          <w:szCs w:val="40"/>
        </w:rPr>
        <w:t>Freestyle Soccer</w:t>
      </w:r>
    </w:p>
    <w:p w:rsidR="004D395E" w:rsidRDefault="004D395E" w:rsidP="003D445A">
      <w:pPr>
        <w:rPr>
          <w:rFonts w:ascii="Arial Rounded MT Bold" w:hAnsi="Arial Rounded MT Bold"/>
          <w:b/>
          <w:sz w:val="40"/>
          <w:szCs w:val="40"/>
        </w:rPr>
      </w:pPr>
      <w:r>
        <w:rPr>
          <w:rFonts w:ascii="Arial Rounded MT Bold" w:hAnsi="Arial Rounded MT Bold"/>
          <w:b/>
          <w:sz w:val="40"/>
          <w:szCs w:val="40"/>
        </w:rPr>
        <w:t>Freestyle Kids</w:t>
      </w:r>
    </w:p>
    <w:p w:rsidR="004D395E" w:rsidRDefault="004D395E" w:rsidP="003D445A">
      <w:pPr>
        <w:rPr>
          <w:rFonts w:ascii="Arial Rounded MT Bold" w:hAnsi="Arial Rounded MT Bold"/>
          <w:b/>
          <w:sz w:val="40"/>
          <w:szCs w:val="40"/>
        </w:rPr>
      </w:pPr>
      <w:r>
        <w:rPr>
          <w:rFonts w:ascii="Arial Rounded MT Bold" w:hAnsi="Arial Rounded MT Bold"/>
          <w:b/>
          <w:sz w:val="40"/>
          <w:szCs w:val="40"/>
        </w:rPr>
        <w:t>Freestyle Soccer Kids</w:t>
      </w:r>
    </w:p>
    <w:p w:rsidR="004D395E" w:rsidRDefault="004D395E" w:rsidP="003D445A">
      <w:pPr>
        <w:rPr>
          <w:rFonts w:ascii="Arial Rounded MT Bold" w:hAnsi="Arial Rounded MT Bold"/>
          <w:b/>
          <w:sz w:val="40"/>
          <w:szCs w:val="40"/>
        </w:rPr>
      </w:pPr>
      <w:r>
        <w:rPr>
          <w:rFonts w:ascii="Arial Rounded MT Bold" w:hAnsi="Arial Rounded MT Bold"/>
          <w:b/>
          <w:sz w:val="40"/>
          <w:szCs w:val="40"/>
        </w:rPr>
        <w:t>Fusion</w:t>
      </w:r>
    </w:p>
    <w:p w:rsidR="004D395E" w:rsidRDefault="004D395E" w:rsidP="003D445A">
      <w:pPr>
        <w:rPr>
          <w:rFonts w:ascii="Arial Rounded MT Bold" w:hAnsi="Arial Rounded MT Bold"/>
          <w:b/>
          <w:sz w:val="40"/>
          <w:szCs w:val="40"/>
        </w:rPr>
      </w:pPr>
      <w:r>
        <w:rPr>
          <w:rFonts w:ascii="Arial Rounded MT Bold" w:hAnsi="Arial Rounded MT Bold"/>
          <w:b/>
          <w:sz w:val="40"/>
          <w:szCs w:val="40"/>
        </w:rPr>
        <w:t>Smooth</w:t>
      </w:r>
    </w:p>
    <w:p w:rsidR="004D395E" w:rsidRDefault="004D395E" w:rsidP="003D445A">
      <w:pPr>
        <w:rPr>
          <w:rFonts w:ascii="Arial Rounded MT Bold" w:hAnsi="Arial Rounded MT Bold"/>
          <w:b/>
          <w:sz w:val="40"/>
          <w:szCs w:val="40"/>
        </w:rPr>
      </w:pPr>
      <w:r>
        <w:rPr>
          <w:rFonts w:ascii="Arial Rounded MT Bold" w:hAnsi="Arial Rounded MT Bold"/>
          <w:b/>
          <w:sz w:val="40"/>
          <w:szCs w:val="40"/>
        </w:rPr>
        <w:t>Close Repetition Drills</w:t>
      </w:r>
    </w:p>
    <w:p w:rsidR="004D395E" w:rsidRDefault="004D395E" w:rsidP="003D445A">
      <w:pPr>
        <w:rPr>
          <w:rFonts w:ascii="Arial Rounded MT Bold" w:hAnsi="Arial Rounded MT Bold"/>
          <w:b/>
          <w:sz w:val="40"/>
          <w:szCs w:val="40"/>
        </w:rPr>
      </w:pPr>
      <w:r>
        <w:rPr>
          <w:rFonts w:ascii="Arial Rounded MT Bold" w:hAnsi="Arial Rounded MT Bold"/>
          <w:b/>
          <w:sz w:val="40"/>
          <w:szCs w:val="40"/>
        </w:rPr>
        <w:t>10 Key Elements</w:t>
      </w:r>
    </w:p>
    <w:p w:rsidR="004D395E" w:rsidRDefault="004D395E" w:rsidP="003D445A">
      <w:pPr>
        <w:rPr>
          <w:rFonts w:ascii="Arial Rounded MT Bold" w:hAnsi="Arial Rounded MT Bold"/>
          <w:b/>
          <w:sz w:val="40"/>
          <w:szCs w:val="40"/>
        </w:rPr>
      </w:pPr>
      <w:r w:rsidRPr="003D445A">
        <w:rPr>
          <w:rFonts w:ascii="Arial Rounded MT Bold" w:hAnsi="Arial Rounded MT Bold"/>
          <w:b/>
          <w:sz w:val="40"/>
          <w:szCs w:val="40"/>
        </w:rPr>
        <w:t>10</w:t>
      </w:r>
      <w:r>
        <w:rPr>
          <w:rFonts w:ascii="Arial Rounded MT Bold" w:hAnsi="Arial Rounded MT Bold"/>
          <w:b/>
          <w:sz w:val="40"/>
          <w:szCs w:val="40"/>
        </w:rPr>
        <w:t xml:space="preserve"> </w:t>
      </w:r>
      <w:r w:rsidRPr="003D445A">
        <w:rPr>
          <w:rFonts w:ascii="Arial Rounded MT Bold" w:hAnsi="Arial Rounded MT Bold"/>
          <w:b/>
          <w:sz w:val="40"/>
          <w:szCs w:val="40"/>
        </w:rPr>
        <w:t>Key Q</w:t>
      </w:r>
      <w:r>
        <w:rPr>
          <w:rFonts w:ascii="Arial Rounded MT Bold" w:hAnsi="Arial Rounded MT Bold"/>
          <w:b/>
          <w:sz w:val="40"/>
          <w:szCs w:val="40"/>
        </w:rPr>
        <w:t>ualities</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Footwork</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Vision</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Power</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Precision</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Mobility</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Off the Ball</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Decision</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Belief</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Repetition</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Challenge</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Intuition</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Character</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Control</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Teamwork</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Hard Drive</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Growth</w:t>
      </w:r>
    </w:p>
    <w:p w:rsidR="004D395E" w:rsidRDefault="004D395E" w:rsidP="003D445A">
      <w:pPr>
        <w:rPr>
          <w:rFonts w:ascii="Arial Rounded MT Bold" w:hAnsi="Arial Rounded MT Bold"/>
          <w:b/>
          <w:sz w:val="40"/>
          <w:szCs w:val="40"/>
        </w:rPr>
      </w:pPr>
      <w:r>
        <w:rPr>
          <w:rFonts w:ascii="Arial Rounded MT Bold" w:hAnsi="Arial Rounded MT Bold"/>
          <w:b/>
          <w:sz w:val="40"/>
          <w:szCs w:val="40"/>
        </w:rPr>
        <w:t>Natural Skills</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Counterbalance</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What we Don’t Know</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Calling the Shots</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Feedback</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Game Changer</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Wonder</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Headstart</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Supergrade</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Juggling</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Game of Cones</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Lighten Up</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Mistakes</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Underlying Cause</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Full Circle</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Give and Go</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Networking</w:t>
      </w:r>
    </w:p>
    <w:p w:rsidR="004D395E" w:rsidRDefault="004D395E" w:rsidP="00F04947">
      <w:pPr>
        <w:rPr>
          <w:rFonts w:ascii="Arial Rounded MT Bold" w:hAnsi="Arial Rounded MT Bold"/>
          <w:b/>
          <w:sz w:val="40"/>
          <w:szCs w:val="40"/>
        </w:rPr>
      </w:pPr>
      <w:r>
        <w:rPr>
          <w:rFonts w:ascii="Arial Rounded MT Bold" w:hAnsi="Arial Rounded MT Bold"/>
          <w:b/>
          <w:sz w:val="40"/>
          <w:szCs w:val="40"/>
        </w:rPr>
        <w:t>Make Certain</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Learning the Four R’s</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Mind Reading</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Good Sports</w:t>
      </w:r>
    </w:p>
    <w:p w:rsidR="004D395E" w:rsidRDefault="004D395E" w:rsidP="000F378F">
      <w:pPr>
        <w:rPr>
          <w:rFonts w:ascii="Arial Rounded MT Bold" w:hAnsi="Arial Rounded MT Bold"/>
          <w:b/>
          <w:sz w:val="40"/>
          <w:szCs w:val="40"/>
        </w:rPr>
      </w:pPr>
      <w:smartTag w:uri="urn:schemas-microsoft-com:office:smarttags" w:element="PlaceName">
        <w:smartTag w:uri="urn:schemas-microsoft-com:office:smarttags" w:element="place">
          <w:smartTag w:uri="urn:schemas-microsoft-com:office:smarttags" w:element="PlaceName">
            <w:r>
              <w:rPr>
                <w:rFonts w:ascii="Arial Rounded MT Bold" w:hAnsi="Arial Rounded MT Bold"/>
                <w:b/>
                <w:sz w:val="40"/>
                <w:szCs w:val="40"/>
              </w:rPr>
              <w:t>Wall</w:t>
            </w:r>
          </w:smartTag>
          <w:r>
            <w:rPr>
              <w:rFonts w:ascii="Arial Rounded MT Bold" w:hAnsi="Arial Rounded MT Bold"/>
              <w:b/>
              <w:sz w:val="40"/>
              <w:szCs w:val="40"/>
            </w:rPr>
            <w:t xml:space="preserve"> </w:t>
          </w:r>
          <w:smartTag w:uri="urn:schemas-microsoft-com:office:smarttags" w:element="PlaceType">
            <w:r>
              <w:rPr>
                <w:rFonts w:ascii="Arial Rounded MT Bold" w:hAnsi="Arial Rounded MT Bold"/>
                <w:b/>
                <w:sz w:val="40"/>
                <w:szCs w:val="40"/>
              </w:rPr>
              <w:t>Pass</w:t>
            </w:r>
          </w:smartTag>
        </w:smartTag>
      </w:smartTag>
    </w:p>
    <w:p w:rsidR="004D395E" w:rsidRDefault="004D395E" w:rsidP="000F378F">
      <w:pPr>
        <w:rPr>
          <w:rFonts w:ascii="Arial Rounded MT Bold" w:hAnsi="Arial Rounded MT Bold"/>
          <w:b/>
          <w:sz w:val="40"/>
          <w:szCs w:val="40"/>
        </w:rPr>
      </w:pPr>
      <w:r>
        <w:rPr>
          <w:rFonts w:ascii="Arial Rounded MT Bold" w:hAnsi="Arial Rounded MT Bold"/>
          <w:b/>
          <w:sz w:val="40"/>
          <w:szCs w:val="40"/>
        </w:rPr>
        <w:t>Specialists</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Training Themes</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Match Warmup</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Work Bench</w:t>
      </w:r>
    </w:p>
    <w:p w:rsidR="004D395E" w:rsidRDefault="004D395E" w:rsidP="000F378F">
      <w:pPr>
        <w:rPr>
          <w:rFonts w:ascii="Arial Rounded MT Bold" w:hAnsi="Arial Rounded MT Bold"/>
          <w:b/>
          <w:sz w:val="40"/>
          <w:szCs w:val="40"/>
        </w:rPr>
      </w:pPr>
      <w:smartTag w:uri="urn:schemas-microsoft-com:office:smarttags" w:element="PlaceName">
        <w:smartTag w:uri="urn:schemas-microsoft-com:office:smarttags" w:element="place">
          <w:smartTag w:uri="urn:schemas-microsoft-com:office:smarttags" w:element="PlaceName">
            <w:r>
              <w:rPr>
                <w:rFonts w:ascii="Arial Rounded MT Bold" w:hAnsi="Arial Rounded MT Bold"/>
                <w:b/>
                <w:sz w:val="40"/>
                <w:szCs w:val="40"/>
              </w:rPr>
              <w:t>Skills</w:t>
            </w:r>
          </w:smartTag>
          <w:r>
            <w:rPr>
              <w:rFonts w:ascii="Arial Rounded MT Bold" w:hAnsi="Arial Rounded MT Bold"/>
              <w:b/>
              <w:sz w:val="40"/>
              <w:szCs w:val="40"/>
            </w:rPr>
            <w:t xml:space="preserve"> </w:t>
          </w:r>
          <w:smartTag w:uri="urn:schemas-microsoft-com:office:smarttags" w:element="PlaceType">
            <w:r>
              <w:rPr>
                <w:rFonts w:ascii="Arial Rounded MT Bold" w:hAnsi="Arial Rounded MT Bold"/>
                <w:b/>
                <w:sz w:val="40"/>
                <w:szCs w:val="40"/>
              </w:rPr>
              <w:t>Park</w:t>
            </w:r>
          </w:smartTag>
        </w:smartTag>
      </w:smartTag>
    </w:p>
    <w:p w:rsidR="004D395E" w:rsidRDefault="004D395E" w:rsidP="000F378F">
      <w:pPr>
        <w:rPr>
          <w:rFonts w:ascii="Arial Rounded MT Bold" w:hAnsi="Arial Rounded MT Bold"/>
          <w:b/>
          <w:sz w:val="40"/>
          <w:szCs w:val="40"/>
        </w:rPr>
      </w:pPr>
      <w:r>
        <w:rPr>
          <w:rFonts w:ascii="Arial Rounded MT Bold" w:hAnsi="Arial Rounded MT Bold"/>
          <w:b/>
          <w:sz w:val="40"/>
          <w:szCs w:val="40"/>
        </w:rPr>
        <w:t>Shooting Gallery</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Personal Goals</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Safety Net</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Track Record</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Power of One on One</w:t>
      </w:r>
    </w:p>
    <w:p w:rsidR="004D395E" w:rsidRDefault="004D395E" w:rsidP="000F378F">
      <w:pPr>
        <w:rPr>
          <w:rFonts w:ascii="Arial Rounded MT Bold" w:hAnsi="Arial Rounded MT Bold"/>
          <w:b/>
          <w:sz w:val="40"/>
          <w:szCs w:val="40"/>
        </w:rPr>
      </w:pPr>
      <w:r w:rsidRPr="000F378F">
        <w:rPr>
          <w:rFonts w:ascii="Arial Rounded MT Bold" w:hAnsi="Arial Rounded MT Bold"/>
          <w:b/>
          <w:sz w:val="40"/>
          <w:szCs w:val="40"/>
        </w:rPr>
        <w:t>Q</w:t>
      </w:r>
      <w:r>
        <w:rPr>
          <w:rFonts w:ascii="Arial Rounded MT Bold" w:hAnsi="Arial Rounded MT Bold"/>
          <w:b/>
          <w:sz w:val="40"/>
          <w:szCs w:val="40"/>
        </w:rPr>
        <w:t>uality Control</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Home on the Range</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Responsibility</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Safety</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Kids Play</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Off Season</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Inspiration</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Confidence</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Total Control</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Empower</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Making a Difference</w:t>
      </w:r>
    </w:p>
    <w:p w:rsidR="004D395E" w:rsidRDefault="004D395E" w:rsidP="000F378F">
      <w:pPr>
        <w:rPr>
          <w:rFonts w:ascii="Arial Rounded MT Bold" w:hAnsi="Arial Rounded MT Bold"/>
          <w:b/>
          <w:sz w:val="40"/>
          <w:szCs w:val="40"/>
        </w:rPr>
      </w:pPr>
      <w:r>
        <w:rPr>
          <w:rFonts w:ascii="Arial Rounded MT Bold" w:hAnsi="Arial Rounded MT Bold"/>
          <w:b/>
          <w:sz w:val="40"/>
          <w:szCs w:val="40"/>
        </w:rPr>
        <w:t>Lift Our Game</w:t>
      </w:r>
    </w:p>
    <w:p w:rsidR="004D395E" w:rsidRPr="00C448E6" w:rsidRDefault="004D395E" w:rsidP="000F378F">
      <w:pPr>
        <w:jc w:val="center"/>
        <w:rPr>
          <w:rFonts w:ascii="Arial Rounded MT Bold" w:hAnsi="Arial Rounded MT Bold"/>
          <w:b/>
          <w:color w:val="00B050"/>
          <w:sz w:val="40"/>
          <w:szCs w:val="40"/>
        </w:rPr>
      </w:pPr>
      <w:r>
        <w:rPr>
          <w:rFonts w:ascii="Arial Rounded MT Bold" w:hAnsi="Arial Rounded MT Bold"/>
          <w:b/>
          <w:sz w:val="40"/>
          <w:szCs w:val="40"/>
        </w:rPr>
        <w:br w:type="page"/>
      </w:r>
      <w:r>
        <w:rPr>
          <w:rFonts w:ascii="Arial Rounded MT Bold" w:hAnsi="Arial Rounded MT Bold"/>
          <w:b/>
          <w:color w:val="00B050"/>
          <w:sz w:val="40"/>
          <w:szCs w:val="40"/>
        </w:rPr>
        <w:t>OPEN LEARNING</w:t>
      </w:r>
    </w:p>
    <w:p w:rsidR="004D395E" w:rsidRPr="00411F0A" w:rsidRDefault="004D395E" w:rsidP="00411F0A">
      <w:pPr>
        <w:jc w:val="center"/>
        <w:rPr>
          <w:rFonts w:ascii="Times New Roman" w:hAnsi="Times New Roman"/>
          <w:b/>
          <w:i/>
          <w:sz w:val="40"/>
          <w:szCs w:val="40"/>
        </w:rPr>
      </w:pPr>
      <w:r w:rsidRPr="00411F0A">
        <w:rPr>
          <w:rFonts w:ascii="Times New Roman" w:hAnsi="Times New Roman"/>
          <w:b/>
          <w:i/>
          <w:sz w:val="40"/>
          <w:szCs w:val="40"/>
        </w:rPr>
        <w:t>Not everybody can teach but everybody can learn.</w:t>
      </w:r>
    </w:p>
    <w:p w:rsidR="004D395E" w:rsidRDefault="004D395E">
      <w:pPr>
        <w:rPr>
          <w:rFonts w:ascii="Times New Roman" w:hAnsi="Times New Roman"/>
          <w:sz w:val="32"/>
          <w:szCs w:val="32"/>
        </w:rPr>
      </w:pPr>
      <w:r w:rsidRPr="00D94E60">
        <w:rPr>
          <w:rFonts w:ascii="Times New Roman" w:hAnsi="Times New Roman"/>
          <w:sz w:val="32"/>
          <w:szCs w:val="32"/>
        </w:rPr>
        <w:t>We all have eyes, ears, mouths and minds. We just need to open them so we can look at players, listen to new ideas, ask questions</w:t>
      </w:r>
      <w:r>
        <w:rPr>
          <w:rFonts w:ascii="Times New Roman" w:hAnsi="Times New Roman"/>
          <w:sz w:val="32"/>
          <w:szCs w:val="32"/>
        </w:rPr>
        <w:t xml:space="preserve">, </w:t>
      </w:r>
      <w:r w:rsidRPr="00D94E60">
        <w:rPr>
          <w:rFonts w:ascii="Times New Roman" w:hAnsi="Times New Roman"/>
          <w:sz w:val="32"/>
          <w:szCs w:val="32"/>
        </w:rPr>
        <w:t>think for ourselves</w:t>
      </w:r>
      <w:r>
        <w:rPr>
          <w:rFonts w:ascii="Times New Roman" w:hAnsi="Times New Roman"/>
          <w:sz w:val="32"/>
          <w:szCs w:val="32"/>
        </w:rPr>
        <w:t xml:space="preserve"> and make decisions to suit the needs of talented individuals. </w:t>
      </w:r>
    </w:p>
    <w:p w:rsidR="004D395E" w:rsidRDefault="004D395E">
      <w:pPr>
        <w:rPr>
          <w:rFonts w:ascii="Times New Roman" w:hAnsi="Times New Roman"/>
          <w:sz w:val="32"/>
          <w:szCs w:val="32"/>
        </w:rPr>
      </w:pPr>
      <w:r>
        <w:rPr>
          <w:rFonts w:ascii="Times New Roman" w:hAnsi="Times New Roman"/>
          <w:sz w:val="32"/>
          <w:szCs w:val="32"/>
        </w:rPr>
        <w:t xml:space="preserve">Just by throwing a ball at a kid, you can learn if they are one footed, flat footed, stiff legged, bend their knees, back away from the ball, wait for the ball, move to the ball, stretch for the ball, stab at the ball, strike through the ball, relax, tense up, rush, try too hard to kick the ball too hard or hesitate and kick the ball too soft. </w:t>
      </w:r>
    </w:p>
    <w:p w:rsidR="004D395E" w:rsidRDefault="004D395E">
      <w:pPr>
        <w:rPr>
          <w:rFonts w:ascii="Times New Roman" w:hAnsi="Times New Roman"/>
          <w:sz w:val="32"/>
          <w:szCs w:val="32"/>
        </w:rPr>
      </w:pPr>
      <w:r>
        <w:rPr>
          <w:rFonts w:ascii="Times New Roman" w:hAnsi="Times New Roman"/>
          <w:sz w:val="32"/>
          <w:szCs w:val="32"/>
        </w:rPr>
        <w:t>How kids move determines whether their control is smooth or rough. You can identify their balance, timing, rhythm, coordination, agility, flexibility, strength and confidence. The next player will be totally different. All kids are different. Every coach can make a difference.</w:t>
      </w:r>
    </w:p>
    <w:p w:rsidR="004D395E" w:rsidRDefault="004D395E" w:rsidP="00D94E60">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Picture 2" o:spid="_x0000_i1026" type="#_x0000_t75" style="width:438pt;height:328.5pt;visibility:visible">
            <v:imagedata r:id="rId8" o:title=""/>
          </v:shape>
        </w:pict>
      </w:r>
    </w:p>
    <w:p w:rsidR="004D395E" w:rsidRDefault="004D395E" w:rsidP="00D94E60">
      <w:pPr>
        <w:jc w:val="center"/>
        <w:rPr>
          <w:rFonts w:ascii="Arial Rounded MT Bold" w:hAnsi="Arial Rounded MT Bold"/>
          <w:b/>
          <w:color w:val="00B050"/>
          <w:sz w:val="40"/>
          <w:szCs w:val="40"/>
        </w:rPr>
      </w:pPr>
      <w:r>
        <w:rPr>
          <w:rFonts w:ascii="Arial Rounded MT Bold" w:hAnsi="Arial Rounded MT Bold"/>
          <w:b/>
          <w:color w:val="00B050"/>
          <w:sz w:val="40"/>
          <w:szCs w:val="40"/>
        </w:rPr>
        <w:t>FREESTYLE SOCCER</w:t>
      </w:r>
    </w:p>
    <w:p w:rsidR="004D395E" w:rsidRDefault="004D395E" w:rsidP="00A85D87">
      <w:pPr>
        <w:jc w:val="center"/>
        <w:rPr>
          <w:rFonts w:ascii="Times New Roman" w:hAnsi="Times New Roman"/>
          <w:b/>
          <w:i/>
          <w:sz w:val="40"/>
          <w:szCs w:val="40"/>
        </w:rPr>
      </w:pPr>
      <w:r>
        <w:rPr>
          <w:rFonts w:ascii="Times New Roman" w:hAnsi="Times New Roman"/>
          <w:b/>
          <w:i/>
          <w:sz w:val="40"/>
          <w:szCs w:val="40"/>
        </w:rPr>
        <w:t>The greatest challenge in sport is trying to tell a coach that they have the capacity to improve their coaching.</w:t>
      </w:r>
    </w:p>
    <w:p w:rsidR="004D395E" w:rsidRDefault="004D395E" w:rsidP="0084519C">
      <w:pPr>
        <w:rPr>
          <w:rFonts w:ascii="Times New Roman" w:hAnsi="Times New Roman"/>
          <w:sz w:val="32"/>
          <w:szCs w:val="32"/>
        </w:rPr>
      </w:pPr>
      <w:r>
        <w:rPr>
          <w:rFonts w:ascii="Times New Roman" w:hAnsi="Times New Roman"/>
          <w:sz w:val="32"/>
          <w:szCs w:val="32"/>
        </w:rPr>
        <w:t>Freestyle Soccer is a search for talent. It’s not a coaching system. It’s a learning program. A coaching system teaches techniques and tactics so that teams can win games. A learning program looks at individual players and identifies their strengths, weaknesses, skills, talents, fears, needs and limits so that every kid can achieve their full potential.</w:t>
      </w:r>
    </w:p>
    <w:p w:rsidR="004D395E" w:rsidRDefault="004D395E" w:rsidP="00B768A5">
      <w:pPr>
        <w:rPr>
          <w:rFonts w:ascii="Times New Roman" w:hAnsi="Times New Roman"/>
          <w:sz w:val="32"/>
          <w:szCs w:val="32"/>
        </w:rPr>
      </w:pPr>
      <w:smartTag w:uri="urn:schemas-microsoft-com:office:smarttags" w:element="country-region">
        <w:smartTag w:uri="urn:schemas-microsoft-com:office:smarttags" w:element="place">
          <w:r>
            <w:rPr>
              <w:rFonts w:ascii="Times New Roman" w:hAnsi="Times New Roman"/>
              <w:sz w:val="32"/>
              <w:szCs w:val="32"/>
            </w:rPr>
            <w:t>Australia</w:t>
          </w:r>
        </w:smartTag>
      </w:smartTag>
      <w:r>
        <w:rPr>
          <w:rFonts w:ascii="Times New Roman" w:hAnsi="Times New Roman"/>
          <w:sz w:val="32"/>
          <w:szCs w:val="32"/>
        </w:rPr>
        <w:t xml:space="preserve"> is unique in having vast resources of hidden and untapped Soccer talent. We can’t teach talent with a coaching system and we can’t discover talent without a learning program. Welcome to the world of Freestyle Soccer. It’s a whole new ball game.</w:t>
      </w:r>
    </w:p>
    <w:p w:rsidR="004D395E" w:rsidRDefault="004D395E" w:rsidP="00B768A5">
      <w:pPr>
        <w:rPr>
          <w:rFonts w:ascii="Times New Roman" w:hAnsi="Times New Roman"/>
          <w:sz w:val="32"/>
          <w:szCs w:val="32"/>
        </w:rPr>
      </w:pPr>
      <w:r>
        <w:rPr>
          <w:rFonts w:ascii="Times New Roman" w:hAnsi="Times New Roman"/>
          <w:sz w:val="32"/>
          <w:szCs w:val="32"/>
        </w:rPr>
        <w:t>We can always look for better ways, smarter ways, faster ways and different ways to improve Soccer kids, basic skills, training drills, match results, shooting practice, coaching and Australian Soccer.</w:t>
      </w:r>
    </w:p>
    <w:p w:rsidR="004D395E" w:rsidRDefault="004D395E" w:rsidP="00DA5E5F">
      <w:pPr>
        <w:jc w:val="center"/>
        <w:rPr>
          <w:rFonts w:ascii="Times New Roman" w:hAnsi="Times New Roman"/>
          <w:sz w:val="32"/>
          <w:szCs w:val="32"/>
        </w:rPr>
      </w:pPr>
      <w:r w:rsidRPr="00007780">
        <w:rPr>
          <w:rFonts w:ascii="Times New Roman" w:hAnsi="Times New Roman"/>
          <w:noProof/>
          <w:sz w:val="32"/>
          <w:szCs w:val="32"/>
          <w:lang w:eastAsia="en-AU"/>
        </w:rPr>
        <w:pict>
          <v:shape id="Picture 11" o:spid="_x0000_i1027" type="#_x0000_t75" style="width:435pt;height:309.75pt;visibility:visible">
            <v:imagedata r:id="rId9" o:title=""/>
          </v:shape>
        </w:pict>
      </w:r>
    </w:p>
    <w:p w:rsidR="004D395E" w:rsidRDefault="004D395E" w:rsidP="00EF0265">
      <w:pPr>
        <w:jc w:val="center"/>
        <w:rPr>
          <w:rFonts w:ascii="Arial Rounded MT Bold" w:hAnsi="Arial Rounded MT Bold"/>
          <w:b/>
          <w:color w:val="00B050"/>
          <w:sz w:val="40"/>
          <w:szCs w:val="40"/>
        </w:rPr>
      </w:pPr>
      <w:r>
        <w:rPr>
          <w:rFonts w:ascii="Arial Rounded MT Bold" w:hAnsi="Arial Rounded MT Bold"/>
          <w:b/>
          <w:color w:val="00B050"/>
          <w:sz w:val="40"/>
          <w:szCs w:val="40"/>
        </w:rPr>
        <w:t>FREESTYLE KIDS</w:t>
      </w:r>
    </w:p>
    <w:p w:rsidR="004D395E" w:rsidRDefault="004D395E" w:rsidP="00EF0265">
      <w:pPr>
        <w:jc w:val="center"/>
        <w:rPr>
          <w:rFonts w:ascii="Times New Roman" w:hAnsi="Times New Roman"/>
          <w:b/>
          <w:i/>
          <w:sz w:val="40"/>
          <w:szCs w:val="40"/>
        </w:rPr>
      </w:pPr>
      <w:r w:rsidRPr="007E4DCB">
        <w:rPr>
          <w:rFonts w:ascii="Times New Roman" w:hAnsi="Times New Roman"/>
          <w:b/>
          <w:i/>
          <w:sz w:val="40"/>
          <w:szCs w:val="40"/>
        </w:rPr>
        <w:t>Freestyle kids are the pioneers of the Australian sporting identity.</w:t>
      </w:r>
      <w:r>
        <w:rPr>
          <w:rFonts w:ascii="Times New Roman" w:hAnsi="Times New Roman"/>
          <w:b/>
          <w:i/>
          <w:sz w:val="40"/>
          <w:szCs w:val="40"/>
        </w:rPr>
        <w:t xml:space="preserve"> They show the Australian character.</w:t>
      </w:r>
    </w:p>
    <w:p w:rsidR="004D395E" w:rsidRPr="007E4DCB" w:rsidRDefault="004D395E" w:rsidP="00EF0265">
      <w:pPr>
        <w:rPr>
          <w:rFonts w:ascii="Times New Roman" w:hAnsi="Times New Roman"/>
          <w:sz w:val="32"/>
          <w:szCs w:val="32"/>
        </w:rPr>
      </w:pPr>
      <w:r w:rsidRPr="007E4DCB">
        <w:rPr>
          <w:rFonts w:ascii="Times New Roman" w:hAnsi="Times New Roman"/>
          <w:sz w:val="32"/>
          <w:szCs w:val="32"/>
        </w:rPr>
        <w:t xml:space="preserve">All across </w:t>
      </w:r>
      <w:smartTag w:uri="urn:schemas-microsoft-com:office:smarttags" w:element="country-region">
        <w:smartTag w:uri="urn:schemas-microsoft-com:office:smarttags" w:element="place">
          <w:r w:rsidRPr="007E4DCB">
            <w:rPr>
              <w:rFonts w:ascii="Times New Roman" w:hAnsi="Times New Roman"/>
              <w:sz w:val="32"/>
              <w:szCs w:val="32"/>
            </w:rPr>
            <w:t>Australia</w:t>
          </w:r>
        </w:smartTag>
      </w:smartTag>
      <w:r w:rsidRPr="007E4DCB">
        <w:rPr>
          <w:rFonts w:ascii="Times New Roman" w:hAnsi="Times New Roman"/>
          <w:sz w:val="32"/>
          <w:szCs w:val="32"/>
        </w:rPr>
        <w:t xml:space="preserve"> there are thousands of kids who train every day on their own or with their mates without any supervision from adults.</w:t>
      </w:r>
    </w:p>
    <w:p w:rsidR="004D395E" w:rsidRPr="007E4DCB" w:rsidRDefault="004D395E" w:rsidP="00EF0265">
      <w:pPr>
        <w:rPr>
          <w:rFonts w:ascii="Times New Roman" w:hAnsi="Times New Roman"/>
          <w:sz w:val="32"/>
          <w:szCs w:val="32"/>
        </w:rPr>
      </w:pPr>
      <w:r w:rsidRPr="007E4DCB">
        <w:rPr>
          <w:rFonts w:ascii="Times New Roman" w:hAnsi="Times New Roman"/>
          <w:sz w:val="32"/>
          <w:szCs w:val="32"/>
        </w:rPr>
        <w:t xml:space="preserve">These are the Freestyle kids who inhabit the skate parks, BMX tracks, surf beaches, basketball courts and cricket nets. These </w:t>
      </w:r>
      <w:r>
        <w:rPr>
          <w:rFonts w:ascii="Times New Roman" w:hAnsi="Times New Roman"/>
          <w:sz w:val="32"/>
          <w:szCs w:val="32"/>
        </w:rPr>
        <w:t xml:space="preserve">kids have the freedom </w:t>
      </w:r>
      <w:r w:rsidRPr="007E4DCB">
        <w:rPr>
          <w:rFonts w:ascii="Times New Roman" w:hAnsi="Times New Roman"/>
          <w:sz w:val="32"/>
          <w:szCs w:val="32"/>
        </w:rPr>
        <w:t xml:space="preserve">to run their own drills and swap tricks without any direction, correction, protection or rejection from well meaning </w:t>
      </w:r>
      <w:r>
        <w:rPr>
          <w:rFonts w:ascii="Times New Roman" w:hAnsi="Times New Roman"/>
          <w:sz w:val="32"/>
          <w:szCs w:val="32"/>
        </w:rPr>
        <w:t>coaches</w:t>
      </w:r>
      <w:r w:rsidRPr="007E4DCB">
        <w:rPr>
          <w:rFonts w:ascii="Times New Roman" w:hAnsi="Times New Roman"/>
          <w:sz w:val="32"/>
          <w:szCs w:val="32"/>
        </w:rPr>
        <w:t xml:space="preserve">. </w:t>
      </w:r>
    </w:p>
    <w:p w:rsidR="004D395E" w:rsidRPr="006E221A" w:rsidRDefault="004D395E" w:rsidP="007E4DCB">
      <w:pPr>
        <w:rPr>
          <w:rFonts w:ascii="Times New Roman" w:hAnsi="Times New Roman"/>
          <w:sz w:val="32"/>
          <w:szCs w:val="32"/>
        </w:rPr>
      </w:pPr>
      <w:r w:rsidRPr="006E221A">
        <w:rPr>
          <w:rFonts w:ascii="Times New Roman" w:hAnsi="Times New Roman"/>
          <w:sz w:val="32"/>
          <w:szCs w:val="32"/>
        </w:rPr>
        <w:t xml:space="preserve">Freestyle kids don’t follow an agenda or </w:t>
      </w:r>
      <w:r>
        <w:rPr>
          <w:rFonts w:ascii="Times New Roman" w:hAnsi="Times New Roman"/>
          <w:sz w:val="32"/>
          <w:szCs w:val="32"/>
        </w:rPr>
        <w:t>timetable</w:t>
      </w:r>
      <w:r w:rsidRPr="006E221A">
        <w:rPr>
          <w:rFonts w:ascii="Times New Roman" w:hAnsi="Times New Roman"/>
          <w:sz w:val="32"/>
          <w:szCs w:val="32"/>
        </w:rPr>
        <w:t>. They practise what they need to practise and they persevere with a skill until they master it and then move on</w:t>
      </w:r>
      <w:r>
        <w:rPr>
          <w:rFonts w:ascii="Times New Roman" w:hAnsi="Times New Roman"/>
          <w:sz w:val="32"/>
          <w:szCs w:val="32"/>
        </w:rPr>
        <w:t xml:space="preserve"> </w:t>
      </w:r>
      <w:r w:rsidRPr="006E221A">
        <w:rPr>
          <w:rFonts w:ascii="Times New Roman" w:hAnsi="Times New Roman"/>
          <w:sz w:val="32"/>
          <w:szCs w:val="32"/>
        </w:rPr>
        <w:t>to the next level. Kids don’t fall apart just because adults aren’t telling them what to do. Freestyle kids develop respect, responsibility, resourcefulness and resilience. Nobody tells kids to go to the skate park. They train because they want to improve.</w:t>
      </w:r>
    </w:p>
    <w:p w:rsidR="004D395E" w:rsidRDefault="004D395E" w:rsidP="00EF0265">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28" type="#_x0000_t75" style="width:407.25pt;height:308.25pt;visibility:visible">
            <v:imagedata r:id="rId10" o:title=""/>
          </v:shape>
        </w:pict>
      </w:r>
    </w:p>
    <w:p w:rsidR="004D395E" w:rsidRDefault="004D395E" w:rsidP="007E4DCB">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FREESTYLE SOCCER KIDS</w:t>
      </w:r>
    </w:p>
    <w:p w:rsidR="004D395E" w:rsidRDefault="004D395E" w:rsidP="00EF0265">
      <w:pPr>
        <w:jc w:val="center"/>
        <w:rPr>
          <w:rFonts w:ascii="Times New Roman" w:hAnsi="Times New Roman"/>
          <w:b/>
          <w:i/>
          <w:sz w:val="40"/>
          <w:szCs w:val="40"/>
        </w:rPr>
      </w:pPr>
      <w:r w:rsidRPr="008B7817">
        <w:rPr>
          <w:rFonts w:ascii="Times New Roman" w:hAnsi="Times New Roman"/>
          <w:b/>
          <w:i/>
          <w:sz w:val="40"/>
          <w:szCs w:val="40"/>
        </w:rPr>
        <w:t xml:space="preserve">If we teach every Australian Soccer kid to be the same, we will miss </w:t>
      </w:r>
      <w:r>
        <w:rPr>
          <w:rFonts w:ascii="Times New Roman" w:hAnsi="Times New Roman"/>
          <w:b/>
          <w:i/>
          <w:sz w:val="40"/>
          <w:szCs w:val="40"/>
        </w:rPr>
        <w:t xml:space="preserve">all </w:t>
      </w:r>
      <w:r w:rsidRPr="008B7817">
        <w:rPr>
          <w:rFonts w:ascii="Times New Roman" w:hAnsi="Times New Roman"/>
          <w:b/>
          <w:i/>
          <w:sz w:val="40"/>
          <w:szCs w:val="40"/>
        </w:rPr>
        <w:t>the kids who can make a difference.</w:t>
      </w:r>
    </w:p>
    <w:p w:rsidR="004D395E" w:rsidRPr="007E4DCB" w:rsidRDefault="004D395E" w:rsidP="0052685F">
      <w:pPr>
        <w:rPr>
          <w:rFonts w:ascii="Times New Roman" w:hAnsi="Times New Roman"/>
          <w:sz w:val="32"/>
          <w:szCs w:val="32"/>
        </w:rPr>
      </w:pPr>
      <w:r w:rsidRPr="007E4DCB">
        <w:rPr>
          <w:rFonts w:ascii="Times New Roman" w:hAnsi="Times New Roman"/>
          <w:sz w:val="32"/>
          <w:szCs w:val="32"/>
        </w:rPr>
        <w:t xml:space="preserve">Freestyle Soccer kids practise every day with a ball and open their minds to new and different ideas. Any coach can identify </w:t>
      </w:r>
      <w:r>
        <w:rPr>
          <w:rFonts w:ascii="Times New Roman" w:hAnsi="Times New Roman"/>
          <w:sz w:val="32"/>
          <w:szCs w:val="32"/>
        </w:rPr>
        <w:t xml:space="preserve">Freestyle </w:t>
      </w:r>
      <w:r w:rsidRPr="007E4DCB">
        <w:rPr>
          <w:rFonts w:ascii="Times New Roman" w:hAnsi="Times New Roman"/>
          <w:sz w:val="32"/>
          <w:szCs w:val="32"/>
        </w:rPr>
        <w:t xml:space="preserve">kids </w:t>
      </w:r>
      <w:r>
        <w:rPr>
          <w:rFonts w:ascii="Times New Roman" w:hAnsi="Times New Roman"/>
          <w:sz w:val="32"/>
          <w:szCs w:val="32"/>
        </w:rPr>
        <w:t xml:space="preserve">in their team </w:t>
      </w:r>
      <w:r w:rsidRPr="007E4DCB">
        <w:rPr>
          <w:rFonts w:ascii="Times New Roman" w:hAnsi="Times New Roman"/>
          <w:sz w:val="32"/>
          <w:szCs w:val="32"/>
        </w:rPr>
        <w:t>by the way they run and call. When we look at the leading football nations of the world, we see elite academies. We don’t see the millions of kids who spend hundreds of hours getting thousands of ball touches by juggling, dribbling and playing games.</w:t>
      </w:r>
    </w:p>
    <w:p w:rsidR="004D395E" w:rsidRDefault="004D395E" w:rsidP="00875A46">
      <w:pPr>
        <w:rPr>
          <w:rFonts w:ascii="Times New Roman" w:hAnsi="Times New Roman"/>
          <w:sz w:val="32"/>
          <w:szCs w:val="32"/>
        </w:rPr>
      </w:pPr>
      <w:r>
        <w:rPr>
          <w:rFonts w:ascii="Times New Roman" w:hAnsi="Times New Roman"/>
          <w:sz w:val="32"/>
          <w:szCs w:val="32"/>
        </w:rPr>
        <w:t>Soccer is unique because all the players are different. They all bring something different to the game, whether it’s character, intelligence, mindset, mobility, control, judgement, teamwork, drive, creativity or growth. We can teach the same every day or learn something new every day. We can learn something different from every Soccer kid.</w:t>
      </w:r>
    </w:p>
    <w:p w:rsidR="004D395E" w:rsidRPr="00C448E6" w:rsidRDefault="004D395E" w:rsidP="002E4970">
      <w:pPr>
        <w:jc w:val="center"/>
        <w:rPr>
          <w:rFonts w:ascii="Arial Rounded MT Bold" w:hAnsi="Arial Rounded MT Bold"/>
          <w:b/>
          <w:color w:val="00B050"/>
          <w:sz w:val="40"/>
          <w:szCs w:val="40"/>
        </w:rPr>
      </w:pPr>
      <w:r w:rsidRPr="00007780">
        <w:rPr>
          <w:rFonts w:ascii="Times New Roman" w:hAnsi="Times New Roman"/>
          <w:noProof/>
          <w:color w:val="FF0000"/>
          <w:sz w:val="32"/>
          <w:szCs w:val="32"/>
          <w:lang w:eastAsia="en-AU"/>
        </w:rPr>
        <w:pict>
          <v:shape id="Picture 12" o:spid="_x0000_i1029" type="#_x0000_t75" style="width:449.25pt;height:336.75pt;visibility:visible">
            <v:imagedata r:id="rId11" o:title=""/>
          </v:shape>
        </w:pict>
      </w:r>
      <w:r>
        <w:rPr>
          <w:rFonts w:ascii="Arial Rounded MT Bold" w:hAnsi="Arial Rounded MT Bold"/>
          <w:b/>
          <w:color w:val="00B050"/>
          <w:sz w:val="40"/>
          <w:szCs w:val="40"/>
        </w:rPr>
        <w:br w:type="page"/>
        <w:t>FUSION</w:t>
      </w:r>
    </w:p>
    <w:p w:rsidR="004D395E" w:rsidRPr="00EF0265" w:rsidRDefault="004D395E" w:rsidP="0088341F">
      <w:pPr>
        <w:jc w:val="center"/>
        <w:rPr>
          <w:rFonts w:ascii="Times New Roman" w:hAnsi="Times New Roman"/>
          <w:b/>
          <w:i/>
          <w:sz w:val="40"/>
          <w:szCs w:val="40"/>
        </w:rPr>
      </w:pPr>
      <w:r w:rsidRPr="00EF0265">
        <w:rPr>
          <w:rFonts w:ascii="Times New Roman" w:hAnsi="Times New Roman"/>
          <w:b/>
          <w:i/>
          <w:sz w:val="40"/>
          <w:szCs w:val="40"/>
        </w:rPr>
        <w:t>Think, move and control. Mind, body and ball.</w:t>
      </w:r>
    </w:p>
    <w:p w:rsidR="004D395E" w:rsidRPr="00EF0265" w:rsidRDefault="004D395E" w:rsidP="00CE7BD4">
      <w:pPr>
        <w:rPr>
          <w:rFonts w:ascii="Times New Roman" w:hAnsi="Times New Roman"/>
          <w:sz w:val="32"/>
          <w:szCs w:val="32"/>
        </w:rPr>
      </w:pPr>
      <w:r w:rsidRPr="00EF0265">
        <w:rPr>
          <w:rFonts w:ascii="Times New Roman" w:hAnsi="Times New Roman"/>
          <w:sz w:val="32"/>
          <w:szCs w:val="32"/>
        </w:rPr>
        <w:t>It’s very simple. We’re teaching Soccer skills without l</w:t>
      </w:r>
      <w:r>
        <w:rPr>
          <w:rFonts w:ascii="Times New Roman" w:hAnsi="Times New Roman"/>
          <w:sz w:val="32"/>
          <w:szCs w:val="32"/>
        </w:rPr>
        <w:t xml:space="preserve">earning about the </w:t>
      </w:r>
      <w:r w:rsidRPr="00EF0265">
        <w:rPr>
          <w:rFonts w:ascii="Times New Roman" w:hAnsi="Times New Roman"/>
          <w:sz w:val="32"/>
          <w:szCs w:val="32"/>
        </w:rPr>
        <w:t xml:space="preserve">natural skills that all kids have. We’re teaching perfect striking technique to kids who don’t know how to move their feet or what to look at when they kick a ball. We can improve </w:t>
      </w:r>
      <w:r>
        <w:rPr>
          <w:rFonts w:ascii="Times New Roman" w:hAnsi="Times New Roman"/>
          <w:sz w:val="32"/>
          <w:szCs w:val="32"/>
        </w:rPr>
        <w:t>any kid</w:t>
      </w:r>
      <w:r w:rsidRPr="00EF0265">
        <w:rPr>
          <w:rFonts w:ascii="Times New Roman" w:hAnsi="Times New Roman"/>
          <w:sz w:val="32"/>
          <w:szCs w:val="32"/>
        </w:rPr>
        <w:t xml:space="preserve"> by </w:t>
      </w:r>
      <w:r>
        <w:rPr>
          <w:rFonts w:ascii="Times New Roman" w:hAnsi="Times New Roman"/>
          <w:sz w:val="32"/>
          <w:szCs w:val="32"/>
        </w:rPr>
        <w:t>looking at human</w:t>
      </w:r>
      <w:r w:rsidRPr="00EF0265">
        <w:rPr>
          <w:rFonts w:ascii="Times New Roman" w:hAnsi="Times New Roman"/>
          <w:sz w:val="32"/>
          <w:szCs w:val="32"/>
        </w:rPr>
        <w:t xml:space="preserve"> movement, human intelligence</w:t>
      </w:r>
      <w:r>
        <w:rPr>
          <w:rFonts w:ascii="Times New Roman" w:hAnsi="Times New Roman"/>
          <w:sz w:val="32"/>
          <w:szCs w:val="32"/>
        </w:rPr>
        <w:t xml:space="preserve">, </w:t>
      </w:r>
      <w:r w:rsidRPr="00EF0265">
        <w:rPr>
          <w:rFonts w:ascii="Times New Roman" w:hAnsi="Times New Roman"/>
          <w:sz w:val="32"/>
          <w:szCs w:val="32"/>
        </w:rPr>
        <w:t>human behaviour</w:t>
      </w:r>
      <w:r>
        <w:rPr>
          <w:rFonts w:ascii="Times New Roman" w:hAnsi="Times New Roman"/>
          <w:sz w:val="32"/>
          <w:szCs w:val="32"/>
        </w:rPr>
        <w:t xml:space="preserve"> and human development</w:t>
      </w:r>
      <w:r w:rsidRPr="00EF0265">
        <w:rPr>
          <w:rFonts w:ascii="Times New Roman" w:hAnsi="Times New Roman"/>
          <w:sz w:val="32"/>
          <w:szCs w:val="32"/>
        </w:rPr>
        <w:t xml:space="preserve">. Fusion enables </w:t>
      </w:r>
      <w:r>
        <w:rPr>
          <w:rFonts w:ascii="Times New Roman" w:hAnsi="Times New Roman"/>
          <w:sz w:val="32"/>
          <w:szCs w:val="32"/>
        </w:rPr>
        <w:t>kids</w:t>
      </w:r>
      <w:r w:rsidRPr="00EF0265">
        <w:rPr>
          <w:rFonts w:ascii="Times New Roman" w:hAnsi="Times New Roman"/>
          <w:sz w:val="32"/>
          <w:szCs w:val="32"/>
        </w:rPr>
        <w:t xml:space="preserve"> to synchronise mind, body and ball. </w:t>
      </w:r>
    </w:p>
    <w:p w:rsidR="004D395E" w:rsidRDefault="004D395E" w:rsidP="00CE7BD4">
      <w:pPr>
        <w:rPr>
          <w:rFonts w:ascii="Times New Roman" w:hAnsi="Times New Roman"/>
          <w:sz w:val="32"/>
          <w:szCs w:val="32"/>
        </w:rPr>
      </w:pPr>
      <w:r w:rsidRPr="00EF0265">
        <w:rPr>
          <w:rFonts w:ascii="Times New Roman" w:hAnsi="Times New Roman"/>
          <w:sz w:val="32"/>
          <w:szCs w:val="32"/>
        </w:rPr>
        <w:t xml:space="preserve">Any kid can look, listen, think, call, </w:t>
      </w:r>
      <w:r>
        <w:rPr>
          <w:rFonts w:ascii="Times New Roman" w:hAnsi="Times New Roman"/>
          <w:sz w:val="32"/>
          <w:szCs w:val="32"/>
        </w:rPr>
        <w:t xml:space="preserve">learn, </w:t>
      </w:r>
      <w:r w:rsidRPr="00EF0265">
        <w:rPr>
          <w:rFonts w:ascii="Times New Roman" w:hAnsi="Times New Roman"/>
          <w:sz w:val="32"/>
          <w:szCs w:val="32"/>
        </w:rPr>
        <w:t xml:space="preserve">move and kick a ball. The key is to do them simultaneously. </w:t>
      </w:r>
      <w:r>
        <w:rPr>
          <w:rFonts w:ascii="Times New Roman" w:hAnsi="Times New Roman"/>
          <w:sz w:val="32"/>
          <w:szCs w:val="32"/>
        </w:rPr>
        <w:t>We’re teaching all the right stuff. We just need to put it together, get it together and keep it together.</w:t>
      </w:r>
    </w:p>
    <w:p w:rsidR="004D395E" w:rsidRDefault="004D395E" w:rsidP="00081DAF">
      <w:pPr>
        <w:rPr>
          <w:rFonts w:ascii="Times New Roman" w:hAnsi="Times New Roman"/>
          <w:sz w:val="32"/>
          <w:szCs w:val="32"/>
        </w:rPr>
      </w:pPr>
      <w:r w:rsidRPr="00EF0265">
        <w:rPr>
          <w:rFonts w:ascii="Times New Roman" w:hAnsi="Times New Roman"/>
          <w:sz w:val="32"/>
          <w:szCs w:val="32"/>
        </w:rPr>
        <w:t xml:space="preserve">Some kids </w:t>
      </w:r>
      <w:r>
        <w:rPr>
          <w:rFonts w:ascii="Times New Roman" w:hAnsi="Times New Roman"/>
          <w:sz w:val="32"/>
          <w:szCs w:val="32"/>
        </w:rPr>
        <w:t>pass</w:t>
      </w:r>
      <w:r w:rsidRPr="00EF0265">
        <w:rPr>
          <w:rFonts w:ascii="Times New Roman" w:hAnsi="Times New Roman"/>
          <w:sz w:val="32"/>
          <w:szCs w:val="32"/>
        </w:rPr>
        <w:t xml:space="preserve"> without looking. Some kids move without thinking. Some kids </w:t>
      </w:r>
      <w:r>
        <w:rPr>
          <w:rFonts w:ascii="Times New Roman" w:hAnsi="Times New Roman"/>
          <w:sz w:val="32"/>
          <w:szCs w:val="32"/>
        </w:rPr>
        <w:t>call</w:t>
      </w:r>
      <w:r w:rsidRPr="00EF0265">
        <w:rPr>
          <w:rFonts w:ascii="Times New Roman" w:hAnsi="Times New Roman"/>
          <w:sz w:val="32"/>
          <w:szCs w:val="32"/>
        </w:rPr>
        <w:t xml:space="preserve"> without moving. Some kids move without calling. Some kids wait for the ball without </w:t>
      </w:r>
      <w:r>
        <w:rPr>
          <w:rFonts w:ascii="Times New Roman" w:hAnsi="Times New Roman"/>
          <w:sz w:val="32"/>
          <w:szCs w:val="32"/>
        </w:rPr>
        <w:t>making a run or a call</w:t>
      </w:r>
      <w:r w:rsidRPr="00EF0265">
        <w:rPr>
          <w:rFonts w:ascii="Times New Roman" w:hAnsi="Times New Roman"/>
          <w:sz w:val="32"/>
          <w:szCs w:val="32"/>
        </w:rPr>
        <w:t xml:space="preserve">. Some kids shoot without </w:t>
      </w:r>
      <w:r>
        <w:rPr>
          <w:rFonts w:ascii="Times New Roman" w:hAnsi="Times New Roman"/>
          <w:sz w:val="32"/>
          <w:szCs w:val="32"/>
        </w:rPr>
        <w:t>checking the target</w:t>
      </w:r>
      <w:r w:rsidRPr="00EF0265">
        <w:rPr>
          <w:rFonts w:ascii="Times New Roman" w:hAnsi="Times New Roman"/>
          <w:sz w:val="32"/>
          <w:szCs w:val="32"/>
        </w:rPr>
        <w:t xml:space="preserve">. </w:t>
      </w:r>
      <w:r>
        <w:rPr>
          <w:rFonts w:ascii="Times New Roman" w:hAnsi="Times New Roman"/>
          <w:sz w:val="32"/>
          <w:szCs w:val="32"/>
        </w:rPr>
        <w:t>Juggling enables any kid to take 100 steps, make 100 decisions and get 100 ball touches in 5 minutes. Effective control depends on how kids think and how they move.</w:t>
      </w:r>
    </w:p>
    <w:p w:rsidR="004D395E" w:rsidRDefault="004D395E" w:rsidP="00C8299A">
      <w:pPr>
        <w:jc w:val="center"/>
        <w:rPr>
          <w:rFonts w:ascii="Times New Roman" w:hAnsi="Times New Roman"/>
          <w:sz w:val="32"/>
          <w:szCs w:val="32"/>
        </w:rPr>
      </w:pPr>
      <w:r w:rsidRPr="00007780">
        <w:rPr>
          <w:rFonts w:ascii="Times New Roman" w:hAnsi="Times New Roman"/>
          <w:noProof/>
          <w:sz w:val="32"/>
          <w:szCs w:val="32"/>
          <w:lang w:eastAsia="en-AU"/>
        </w:rPr>
        <w:pict>
          <v:shape id="_x0000_i1030" type="#_x0000_t75" style="width:402pt;height:256.5pt;visibility:visible">
            <v:imagedata r:id="rId12" o:title=""/>
          </v:shape>
        </w:pict>
      </w:r>
    </w:p>
    <w:p w:rsidR="004D395E" w:rsidRDefault="004D395E" w:rsidP="00A3720A">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SMOOTH</w:t>
      </w:r>
    </w:p>
    <w:p w:rsidR="004D395E" w:rsidRDefault="004D395E" w:rsidP="0088341F">
      <w:pPr>
        <w:jc w:val="center"/>
        <w:rPr>
          <w:rFonts w:ascii="Times New Roman" w:hAnsi="Times New Roman"/>
          <w:b/>
          <w:i/>
          <w:sz w:val="40"/>
          <w:szCs w:val="40"/>
        </w:rPr>
      </w:pPr>
      <w:r>
        <w:rPr>
          <w:rFonts w:ascii="Times New Roman" w:hAnsi="Times New Roman"/>
          <w:b/>
          <w:i/>
          <w:sz w:val="40"/>
          <w:szCs w:val="40"/>
        </w:rPr>
        <w:t>Slow becomes smooth and smooth becomes fast.</w:t>
      </w:r>
    </w:p>
    <w:p w:rsidR="004D395E" w:rsidRDefault="004D395E" w:rsidP="0088341F">
      <w:pPr>
        <w:rPr>
          <w:rFonts w:ascii="Times New Roman" w:hAnsi="Times New Roman"/>
          <w:sz w:val="32"/>
          <w:szCs w:val="32"/>
        </w:rPr>
      </w:pPr>
      <w:r>
        <w:rPr>
          <w:rFonts w:ascii="Times New Roman" w:hAnsi="Times New Roman"/>
          <w:sz w:val="32"/>
          <w:szCs w:val="32"/>
        </w:rPr>
        <w:t>There’s a way that Freestyle Soccer kids achieve their potential. They start with slow, simple, short, steady and smooth moves and gradually build the speed, range, power and intensity until they reach their peak.</w:t>
      </w:r>
    </w:p>
    <w:p w:rsidR="004D395E" w:rsidRDefault="004D395E" w:rsidP="0088341F">
      <w:pPr>
        <w:rPr>
          <w:rFonts w:ascii="Times New Roman" w:hAnsi="Times New Roman"/>
          <w:sz w:val="32"/>
          <w:szCs w:val="32"/>
        </w:rPr>
      </w:pPr>
      <w:r>
        <w:rPr>
          <w:rFonts w:ascii="Times New Roman" w:hAnsi="Times New Roman"/>
          <w:sz w:val="32"/>
          <w:szCs w:val="32"/>
        </w:rPr>
        <w:t>Parents, teachers and coaches constantly tell kids to try their hardest so they tense up, rush and make errors. Kids are impulsive by nature and expect too much too soon. They try too hard to kick the ball too hard. Freestyle kids learn to relax when the pressure is greatest. Light becomes smooth and smooth becomes strong. The top players always look relaxed in the box. They control their power and temperament.</w:t>
      </w:r>
    </w:p>
    <w:p w:rsidR="004D395E" w:rsidRDefault="004D395E" w:rsidP="0088341F">
      <w:pPr>
        <w:rPr>
          <w:rFonts w:ascii="Times New Roman" w:hAnsi="Times New Roman"/>
          <w:sz w:val="32"/>
          <w:szCs w:val="32"/>
        </w:rPr>
      </w:pPr>
      <w:r>
        <w:rPr>
          <w:rFonts w:ascii="Times New Roman" w:hAnsi="Times New Roman"/>
          <w:sz w:val="32"/>
          <w:szCs w:val="32"/>
        </w:rPr>
        <w:t xml:space="preserve">Precision becomes smooth and smooth becomes power. Freestyle kids begin power shooting inside the 6 yard box. They develop their accuracy first and then slowly increase their effective range. Kids who practise shooting for 15 minutes a week only have just enough time to rush their shots and blast the ball over the bar from outside the box. </w:t>
      </w:r>
    </w:p>
    <w:p w:rsidR="004D395E" w:rsidRDefault="004D395E" w:rsidP="00EF0265">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Picture 4" o:spid="_x0000_i1031" type="#_x0000_t75" style="width:391.5pt;height:296.25pt;visibility:visible">
            <v:imagedata r:id="rId13" o:title=""/>
          </v:shape>
        </w:pict>
      </w:r>
    </w:p>
    <w:p w:rsidR="004D395E" w:rsidRDefault="004D395E" w:rsidP="005A086B">
      <w:pPr>
        <w:jc w:val="center"/>
        <w:rPr>
          <w:rFonts w:ascii="Arial Rounded MT Bold" w:hAnsi="Arial Rounded MT Bold"/>
          <w:b/>
          <w:color w:val="00B050"/>
          <w:sz w:val="40"/>
          <w:szCs w:val="40"/>
        </w:rPr>
      </w:pPr>
      <w:r>
        <w:rPr>
          <w:rFonts w:ascii="Arial Rounded MT Bold" w:hAnsi="Arial Rounded MT Bold"/>
          <w:b/>
          <w:color w:val="00B050"/>
          <w:sz w:val="40"/>
          <w:szCs w:val="40"/>
        </w:rPr>
        <w:t>CLOSE REPETITION DRILLS</w:t>
      </w:r>
    </w:p>
    <w:p w:rsidR="004D395E" w:rsidRPr="00C47803" w:rsidRDefault="004D395E" w:rsidP="00C47803">
      <w:pPr>
        <w:jc w:val="center"/>
        <w:rPr>
          <w:rFonts w:ascii="Times New Roman" w:hAnsi="Times New Roman"/>
          <w:b/>
          <w:i/>
          <w:sz w:val="40"/>
          <w:szCs w:val="40"/>
        </w:rPr>
      </w:pPr>
      <w:r w:rsidRPr="00C47803">
        <w:rPr>
          <w:rFonts w:ascii="Times New Roman" w:hAnsi="Times New Roman"/>
          <w:b/>
          <w:i/>
          <w:sz w:val="40"/>
          <w:szCs w:val="40"/>
        </w:rPr>
        <w:t>Freestyle drills make certain that improvement is immediate, clear, measurable and permanent.</w:t>
      </w:r>
    </w:p>
    <w:p w:rsidR="004D395E" w:rsidRDefault="004D395E" w:rsidP="0083562F">
      <w:pPr>
        <w:rPr>
          <w:rFonts w:ascii="Times New Roman" w:hAnsi="Times New Roman"/>
          <w:sz w:val="32"/>
          <w:szCs w:val="32"/>
        </w:rPr>
      </w:pPr>
      <w:r w:rsidRPr="00714F8B">
        <w:rPr>
          <w:rFonts w:ascii="Times New Roman" w:hAnsi="Times New Roman"/>
          <w:sz w:val="32"/>
          <w:szCs w:val="32"/>
        </w:rPr>
        <w:t xml:space="preserve">Close </w:t>
      </w:r>
      <w:r>
        <w:rPr>
          <w:rFonts w:ascii="Times New Roman" w:hAnsi="Times New Roman"/>
          <w:sz w:val="32"/>
          <w:szCs w:val="32"/>
        </w:rPr>
        <w:t>repetition drills</w:t>
      </w:r>
      <w:r w:rsidRPr="00714F8B">
        <w:rPr>
          <w:rFonts w:ascii="Times New Roman" w:hAnsi="Times New Roman"/>
          <w:sz w:val="32"/>
          <w:szCs w:val="32"/>
        </w:rPr>
        <w:t xml:space="preserve"> </w:t>
      </w:r>
      <w:r>
        <w:rPr>
          <w:rFonts w:ascii="Times New Roman" w:hAnsi="Times New Roman"/>
          <w:sz w:val="32"/>
          <w:szCs w:val="32"/>
        </w:rPr>
        <w:t>let</w:t>
      </w:r>
      <w:r w:rsidRPr="00714F8B">
        <w:rPr>
          <w:rFonts w:ascii="Times New Roman" w:hAnsi="Times New Roman"/>
          <w:sz w:val="32"/>
          <w:szCs w:val="32"/>
        </w:rPr>
        <w:t xml:space="preserve"> kids work closely and </w:t>
      </w:r>
      <w:r>
        <w:rPr>
          <w:rFonts w:ascii="Times New Roman" w:hAnsi="Times New Roman"/>
          <w:sz w:val="32"/>
          <w:szCs w:val="32"/>
        </w:rPr>
        <w:t xml:space="preserve">let </w:t>
      </w:r>
      <w:r w:rsidRPr="00714F8B">
        <w:rPr>
          <w:rFonts w:ascii="Times New Roman" w:hAnsi="Times New Roman"/>
          <w:sz w:val="32"/>
          <w:szCs w:val="32"/>
        </w:rPr>
        <w:t xml:space="preserve">coaches get a close look at what </w:t>
      </w:r>
      <w:r>
        <w:rPr>
          <w:rFonts w:ascii="Times New Roman" w:hAnsi="Times New Roman"/>
          <w:sz w:val="32"/>
          <w:szCs w:val="32"/>
        </w:rPr>
        <w:t>kids</w:t>
      </w:r>
      <w:r w:rsidRPr="00714F8B">
        <w:rPr>
          <w:rFonts w:ascii="Times New Roman" w:hAnsi="Times New Roman"/>
          <w:sz w:val="32"/>
          <w:szCs w:val="32"/>
        </w:rPr>
        <w:t xml:space="preserve"> need to improve.</w:t>
      </w:r>
      <w:r>
        <w:rPr>
          <w:rFonts w:ascii="Times New Roman" w:hAnsi="Times New Roman"/>
          <w:sz w:val="32"/>
          <w:szCs w:val="32"/>
        </w:rPr>
        <w:t xml:space="preserve"> Close Heading in Pairs identifies the kids who try too hard to head the ball too far. Some kids </w:t>
      </w:r>
      <w:r w:rsidRPr="00041706">
        <w:rPr>
          <w:rFonts w:ascii="Times New Roman" w:hAnsi="Times New Roman"/>
          <w:sz w:val="32"/>
          <w:szCs w:val="32"/>
        </w:rPr>
        <w:t xml:space="preserve">learn to use their head. Freestyle kids </w:t>
      </w:r>
      <w:r>
        <w:rPr>
          <w:rFonts w:ascii="Times New Roman" w:hAnsi="Times New Roman"/>
          <w:sz w:val="32"/>
          <w:szCs w:val="32"/>
        </w:rPr>
        <w:t>move their whole</w:t>
      </w:r>
      <w:r w:rsidRPr="00041706">
        <w:rPr>
          <w:rFonts w:ascii="Times New Roman" w:hAnsi="Times New Roman"/>
          <w:sz w:val="32"/>
          <w:szCs w:val="32"/>
        </w:rPr>
        <w:t xml:space="preserve"> body. We</w:t>
      </w:r>
      <w:r>
        <w:rPr>
          <w:rFonts w:ascii="Times New Roman" w:hAnsi="Times New Roman"/>
          <w:sz w:val="32"/>
          <w:szCs w:val="32"/>
        </w:rPr>
        <w:t xml:space="preserve"> expect kids to head a goalkick in a game but two kids can’t stand two metres apart and head a ball to each other without dropping it. Close Heading in Pairs gives kids confidence to move and use their body.</w:t>
      </w:r>
    </w:p>
    <w:p w:rsidR="004D395E" w:rsidRDefault="004D395E" w:rsidP="0083562F">
      <w:pPr>
        <w:rPr>
          <w:rFonts w:ascii="Times New Roman" w:hAnsi="Times New Roman"/>
          <w:sz w:val="32"/>
          <w:szCs w:val="32"/>
        </w:rPr>
      </w:pPr>
      <w:r>
        <w:rPr>
          <w:rFonts w:ascii="Times New Roman" w:hAnsi="Times New Roman"/>
          <w:sz w:val="32"/>
          <w:szCs w:val="32"/>
        </w:rPr>
        <w:t xml:space="preserve">Juggling in Pairs identifies the kids who pass the ball and then stand still. The </w:t>
      </w:r>
      <w:smartTag w:uri="urn:schemas-microsoft-com:office:smarttags" w:element="address">
        <w:smartTag w:uri="urn:schemas-microsoft-com:office:smarttags" w:element="Street">
          <w:r>
            <w:rPr>
              <w:rFonts w:ascii="Times New Roman" w:hAnsi="Times New Roman"/>
              <w:sz w:val="32"/>
              <w:szCs w:val="32"/>
            </w:rPr>
            <w:t>Juggling Circle</w:t>
          </w:r>
        </w:smartTag>
      </w:smartTag>
      <w:r>
        <w:rPr>
          <w:rFonts w:ascii="Times New Roman" w:hAnsi="Times New Roman"/>
          <w:sz w:val="32"/>
          <w:szCs w:val="32"/>
        </w:rPr>
        <w:t xml:space="preserve"> picks out kids who lack the confidence to call or move off the ball and reflects how kids behave in a game.</w:t>
      </w:r>
    </w:p>
    <w:p w:rsidR="004D395E" w:rsidRDefault="004D395E" w:rsidP="0083562F">
      <w:pPr>
        <w:rPr>
          <w:rFonts w:ascii="Times New Roman" w:hAnsi="Times New Roman"/>
          <w:sz w:val="32"/>
          <w:szCs w:val="32"/>
        </w:rPr>
      </w:pPr>
      <w:r>
        <w:rPr>
          <w:rFonts w:ascii="Times New Roman" w:hAnsi="Times New Roman"/>
          <w:sz w:val="32"/>
          <w:szCs w:val="32"/>
        </w:rPr>
        <w:t>A lot of kids pass the ball in a game and then stand still and watch. Close juggling in pairs teaches kids to pass and move, give and go, kick and run. They learn the basics of possession: control and support.</w:t>
      </w:r>
    </w:p>
    <w:p w:rsidR="004D395E" w:rsidRPr="00373383" w:rsidRDefault="004D395E" w:rsidP="0083562F">
      <w:pPr>
        <w:rPr>
          <w:rFonts w:ascii="Times New Roman" w:hAnsi="Times New Roman"/>
          <w:sz w:val="32"/>
          <w:szCs w:val="32"/>
        </w:rPr>
      </w:pPr>
      <w:r>
        <w:rPr>
          <w:rFonts w:ascii="Times New Roman" w:hAnsi="Times New Roman"/>
          <w:sz w:val="32"/>
          <w:szCs w:val="32"/>
        </w:rPr>
        <w:t>Some kids stab at the ball because they stand flat footed. The Game of Cones teaches kids the fusion of mind, body and ball. Think, move and control. Footwork and vision help Soccer kids to find their feet.</w:t>
      </w:r>
    </w:p>
    <w:p w:rsidR="004D395E" w:rsidRDefault="004D395E" w:rsidP="0083562F">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32" type="#_x0000_t75" style="width:451.5pt;height:204.75pt;visibility:visible">
            <v:imagedata r:id="rId14" o:title=""/>
          </v:shape>
        </w:pict>
      </w:r>
    </w:p>
    <w:p w:rsidR="004D395E" w:rsidRDefault="004D395E" w:rsidP="005A086B">
      <w:pPr>
        <w:jc w:val="center"/>
        <w:rPr>
          <w:rFonts w:ascii="Arial Rounded MT Bold" w:hAnsi="Arial Rounded MT Bold"/>
          <w:b/>
          <w:color w:val="00B050"/>
          <w:sz w:val="40"/>
          <w:szCs w:val="40"/>
        </w:rPr>
      </w:pPr>
      <w:r>
        <w:rPr>
          <w:rFonts w:ascii="Arial Rounded MT Bold" w:hAnsi="Arial Rounded MT Bold"/>
          <w:b/>
          <w:color w:val="00B050"/>
          <w:sz w:val="40"/>
          <w:szCs w:val="40"/>
        </w:rPr>
        <w:t>10 KEY ELEMENTS</w:t>
      </w:r>
    </w:p>
    <w:p w:rsidR="004D395E" w:rsidRPr="002C01BF" w:rsidRDefault="004D395E" w:rsidP="00A85D87">
      <w:pPr>
        <w:jc w:val="center"/>
        <w:rPr>
          <w:rFonts w:ascii="Times New Roman" w:hAnsi="Times New Roman"/>
          <w:b/>
          <w:i/>
          <w:color w:val="FF0000"/>
          <w:sz w:val="40"/>
          <w:szCs w:val="40"/>
        </w:rPr>
      </w:pPr>
      <w:r>
        <w:rPr>
          <w:rFonts w:ascii="Times New Roman" w:hAnsi="Times New Roman"/>
          <w:b/>
          <w:i/>
          <w:sz w:val="40"/>
          <w:szCs w:val="40"/>
        </w:rPr>
        <w:t xml:space="preserve">Freestyle kids keep shooting till they nail it. Once they </w:t>
      </w:r>
      <w:r w:rsidRPr="002C01BF">
        <w:rPr>
          <w:rFonts w:ascii="Times New Roman" w:hAnsi="Times New Roman"/>
          <w:b/>
          <w:i/>
          <w:sz w:val="40"/>
          <w:szCs w:val="40"/>
        </w:rPr>
        <w:t>get it down, they keep it down.</w:t>
      </w:r>
      <w:r w:rsidRPr="002C01BF">
        <w:rPr>
          <w:rFonts w:ascii="Times New Roman" w:hAnsi="Times New Roman"/>
          <w:b/>
          <w:i/>
          <w:color w:val="FF0000"/>
          <w:sz w:val="40"/>
          <w:szCs w:val="40"/>
        </w:rPr>
        <w:t xml:space="preserve"> </w:t>
      </w:r>
    </w:p>
    <w:p w:rsidR="004D395E" w:rsidRDefault="004D395E" w:rsidP="001729DC">
      <w:pPr>
        <w:rPr>
          <w:rFonts w:ascii="Times New Roman" w:hAnsi="Times New Roman"/>
          <w:sz w:val="32"/>
          <w:szCs w:val="32"/>
        </w:rPr>
      </w:pPr>
      <w:r>
        <w:rPr>
          <w:rFonts w:ascii="Times New Roman" w:hAnsi="Times New Roman"/>
          <w:sz w:val="32"/>
          <w:szCs w:val="32"/>
        </w:rPr>
        <w:t xml:space="preserve">All kids are different. When we teach the same skills to different kids, the results are always different. Soccer skills are simple. Any kid can kick a ball. How kids develop their Soccer ability depends on how well they use their own natural ability. </w:t>
      </w:r>
    </w:p>
    <w:p w:rsidR="004D395E" w:rsidRDefault="004D395E" w:rsidP="009631A9">
      <w:pPr>
        <w:rPr>
          <w:rFonts w:ascii="Times New Roman" w:hAnsi="Times New Roman"/>
          <w:sz w:val="32"/>
          <w:szCs w:val="32"/>
        </w:rPr>
      </w:pPr>
      <w:r w:rsidRPr="001729DC">
        <w:rPr>
          <w:rFonts w:ascii="Times New Roman" w:hAnsi="Times New Roman"/>
          <w:sz w:val="32"/>
          <w:szCs w:val="32"/>
        </w:rPr>
        <w:t>Any coach can identify skilful kids</w:t>
      </w:r>
      <w:r>
        <w:rPr>
          <w:rFonts w:ascii="Times New Roman" w:hAnsi="Times New Roman"/>
          <w:sz w:val="32"/>
          <w:szCs w:val="32"/>
        </w:rPr>
        <w:t xml:space="preserve"> by using the 10 triggers that activate Soccer skills. Players need footwork and vision, power and precision, movement and decision, belief and repetition, challenge and intuition if they want to improve their Soccer skills and achieve their full potential. We can improve any Soccer kid in 5 minutes just by learning about them and developing their footwork and vision. Freestyle kids need power and precision to score goals, movement and decision to support the ball player, belief and repetition to improve control and challenge and intuition to play their own game.</w:t>
      </w:r>
    </w:p>
    <w:p w:rsidR="004D395E" w:rsidRDefault="004D395E" w:rsidP="00126DFF">
      <w:pPr>
        <w:jc w:val="center"/>
        <w:rPr>
          <w:rFonts w:ascii="Times New Roman" w:hAnsi="Times New Roman"/>
          <w:sz w:val="32"/>
          <w:szCs w:val="32"/>
        </w:rPr>
      </w:pPr>
      <w:r w:rsidRPr="00007780">
        <w:rPr>
          <w:rFonts w:ascii="Times New Roman" w:hAnsi="Times New Roman"/>
          <w:noProof/>
          <w:sz w:val="32"/>
          <w:szCs w:val="32"/>
          <w:lang w:eastAsia="en-AU"/>
        </w:rPr>
        <w:pict>
          <v:shape id="_x0000_i1033" type="#_x0000_t75" style="width:396.75pt;height:297.75pt;visibility:visible">
            <v:imagedata r:id="rId15" o:title=""/>
          </v:shape>
        </w:pict>
      </w:r>
    </w:p>
    <w:p w:rsidR="004D395E" w:rsidRDefault="004D395E" w:rsidP="009631A9">
      <w:pPr>
        <w:jc w:val="center"/>
        <w:rPr>
          <w:rFonts w:ascii="Arial Rounded MT Bold" w:hAnsi="Arial Rounded MT Bold"/>
          <w:b/>
          <w:color w:val="00B050"/>
          <w:sz w:val="40"/>
          <w:szCs w:val="40"/>
        </w:rPr>
      </w:pPr>
      <w:r>
        <w:rPr>
          <w:rFonts w:ascii="Arial Rounded MT Bold" w:hAnsi="Arial Rounded MT Bold"/>
          <w:b/>
          <w:color w:val="00B050"/>
          <w:sz w:val="40"/>
          <w:szCs w:val="40"/>
        </w:rPr>
        <w:t>10 KEY QUALITIES</w:t>
      </w:r>
    </w:p>
    <w:p w:rsidR="004D395E" w:rsidRDefault="004D395E" w:rsidP="009631A9">
      <w:pPr>
        <w:jc w:val="center"/>
        <w:rPr>
          <w:rFonts w:ascii="Times New Roman" w:hAnsi="Times New Roman"/>
          <w:b/>
          <w:i/>
          <w:sz w:val="40"/>
          <w:szCs w:val="40"/>
        </w:rPr>
      </w:pPr>
      <w:r>
        <w:rPr>
          <w:rFonts w:ascii="Times New Roman" w:hAnsi="Times New Roman"/>
          <w:b/>
          <w:i/>
          <w:sz w:val="40"/>
          <w:szCs w:val="40"/>
        </w:rPr>
        <w:t>If we think kids lack skill, we’ve got a lot to teach. If we think kids lack talent, we’ve got a lot to learn.</w:t>
      </w:r>
    </w:p>
    <w:p w:rsidR="004D395E" w:rsidRDefault="004D395E" w:rsidP="004C5D77">
      <w:pPr>
        <w:rPr>
          <w:rFonts w:ascii="Times New Roman" w:hAnsi="Times New Roman"/>
          <w:sz w:val="32"/>
          <w:szCs w:val="32"/>
        </w:rPr>
      </w:pPr>
      <w:r>
        <w:rPr>
          <w:rFonts w:ascii="Times New Roman" w:hAnsi="Times New Roman"/>
          <w:sz w:val="32"/>
          <w:szCs w:val="32"/>
        </w:rPr>
        <w:t>All kids have talent. We can teach skill but we can’t teach talent. Skill comes from the coach. Talent comes from the players. We need a coaching system to develop Soccer skill and we need a learning program to develop talent. Freestyle Soccer is a learning program.</w:t>
      </w:r>
    </w:p>
    <w:p w:rsidR="004D395E" w:rsidRDefault="004D395E" w:rsidP="00EB53B2">
      <w:pPr>
        <w:rPr>
          <w:rFonts w:ascii="Times New Roman" w:hAnsi="Times New Roman"/>
          <w:sz w:val="32"/>
          <w:szCs w:val="32"/>
        </w:rPr>
      </w:pPr>
      <w:r>
        <w:rPr>
          <w:rFonts w:ascii="Times New Roman" w:hAnsi="Times New Roman"/>
          <w:sz w:val="32"/>
          <w:szCs w:val="32"/>
        </w:rPr>
        <w:t>Any coach can identify Soccer talent by learning about individual players and analysing the 10 personal qualities that all kids have</w:t>
      </w:r>
      <w:r w:rsidRPr="005E2C00">
        <w:rPr>
          <w:rFonts w:ascii="Times New Roman" w:hAnsi="Times New Roman"/>
          <w:color w:val="FF0000"/>
          <w:sz w:val="32"/>
          <w:szCs w:val="32"/>
        </w:rPr>
        <w:t xml:space="preserve">. </w:t>
      </w:r>
      <w:r w:rsidRPr="004C5D77">
        <w:rPr>
          <w:rFonts w:ascii="Times New Roman" w:hAnsi="Times New Roman"/>
          <w:sz w:val="32"/>
          <w:szCs w:val="32"/>
        </w:rPr>
        <w:t xml:space="preserve">Every Australian Soccer kid </w:t>
      </w:r>
      <w:r>
        <w:rPr>
          <w:rFonts w:ascii="Times New Roman" w:hAnsi="Times New Roman"/>
          <w:sz w:val="32"/>
          <w:szCs w:val="32"/>
        </w:rPr>
        <w:t>has</w:t>
      </w:r>
      <w:r w:rsidRPr="004C5D77">
        <w:rPr>
          <w:rFonts w:ascii="Times New Roman" w:hAnsi="Times New Roman"/>
          <w:sz w:val="32"/>
          <w:szCs w:val="32"/>
        </w:rPr>
        <w:t xml:space="preserve"> a different </w:t>
      </w:r>
      <w:r>
        <w:rPr>
          <w:rFonts w:ascii="Times New Roman" w:hAnsi="Times New Roman"/>
          <w:sz w:val="32"/>
          <w:szCs w:val="32"/>
        </w:rPr>
        <w:t>combination</w:t>
      </w:r>
      <w:r w:rsidRPr="004C5D77">
        <w:rPr>
          <w:rFonts w:ascii="Times New Roman" w:hAnsi="Times New Roman"/>
          <w:sz w:val="32"/>
          <w:szCs w:val="32"/>
        </w:rPr>
        <w:t xml:space="preserve"> of character,</w:t>
      </w:r>
      <w:r>
        <w:rPr>
          <w:rFonts w:ascii="Times New Roman" w:hAnsi="Times New Roman"/>
          <w:sz w:val="32"/>
          <w:szCs w:val="32"/>
        </w:rPr>
        <w:t xml:space="preserve"> intelligence, mindset, mobility, control, judgement, teamwork, drive, creativity and growth. Talent depends on how they put them together.</w:t>
      </w:r>
    </w:p>
    <w:p w:rsidR="004D395E" w:rsidRDefault="004D395E" w:rsidP="00EB53B2">
      <w:pPr>
        <w:rPr>
          <w:rFonts w:ascii="Times New Roman" w:hAnsi="Times New Roman"/>
          <w:sz w:val="32"/>
          <w:szCs w:val="32"/>
        </w:rPr>
      </w:pPr>
      <w:r>
        <w:rPr>
          <w:rFonts w:ascii="Times New Roman" w:hAnsi="Times New Roman"/>
          <w:sz w:val="32"/>
          <w:szCs w:val="32"/>
        </w:rPr>
        <w:t>If we believe that kids have talent, we will look for that talent. If we believe kids lack talent, we will teach them all to look, think, stretch, move, kick and play the same way and we will always stay the same.</w:t>
      </w:r>
    </w:p>
    <w:p w:rsidR="004D395E" w:rsidRDefault="004D395E" w:rsidP="002E30D7">
      <w:pPr>
        <w:jc w:val="center"/>
        <w:rPr>
          <w:rFonts w:ascii="Times New Roman" w:hAnsi="Times New Roman"/>
          <w:sz w:val="32"/>
          <w:szCs w:val="32"/>
        </w:rPr>
      </w:pPr>
      <w:r w:rsidRPr="00007780">
        <w:rPr>
          <w:rFonts w:ascii="Times New Roman" w:hAnsi="Times New Roman"/>
          <w:noProof/>
          <w:sz w:val="32"/>
          <w:szCs w:val="32"/>
          <w:lang w:eastAsia="en-AU"/>
        </w:rPr>
        <w:pict>
          <v:shape id="Picture 17" o:spid="_x0000_i1034" type="#_x0000_t75" style="width:402.75pt;height:302.25pt;visibility:visible">
            <v:imagedata r:id="rId16" o:title=""/>
          </v:shape>
        </w:pict>
      </w:r>
    </w:p>
    <w:p w:rsidR="004D395E" w:rsidRDefault="004D395E" w:rsidP="00D1281F">
      <w:pPr>
        <w:jc w:val="center"/>
        <w:rPr>
          <w:rFonts w:ascii="Arial Rounded MT Bold" w:hAnsi="Arial Rounded MT Bold"/>
          <w:b/>
          <w:color w:val="00B050"/>
          <w:sz w:val="40"/>
          <w:szCs w:val="40"/>
        </w:rPr>
      </w:pPr>
      <w:r>
        <w:rPr>
          <w:rFonts w:ascii="Arial Rounded MT Bold" w:hAnsi="Arial Rounded MT Bold"/>
          <w:b/>
          <w:color w:val="00B050"/>
          <w:sz w:val="40"/>
          <w:szCs w:val="40"/>
        </w:rPr>
        <w:t>FOOTWORK</w:t>
      </w:r>
    </w:p>
    <w:p w:rsidR="004D395E" w:rsidRPr="000B08DF" w:rsidRDefault="004D395E" w:rsidP="0088341F">
      <w:pPr>
        <w:jc w:val="center"/>
        <w:rPr>
          <w:rFonts w:ascii="Times New Roman" w:hAnsi="Times New Roman"/>
          <w:b/>
          <w:i/>
          <w:sz w:val="40"/>
          <w:szCs w:val="40"/>
        </w:rPr>
      </w:pPr>
      <w:r w:rsidRPr="000B08DF">
        <w:rPr>
          <w:rFonts w:ascii="Times New Roman" w:hAnsi="Times New Roman"/>
          <w:b/>
          <w:i/>
          <w:sz w:val="40"/>
          <w:szCs w:val="40"/>
        </w:rPr>
        <w:t>We can improve any Soccer kid in 5 minutes just by showing them how to move their feet.</w:t>
      </w:r>
    </w:p>
    <w:p w:rsidR="004D395E" w:rsidRDefault="004D395E" w:rsidP="000B08DF">
      <w:pPr>
        <w:rPr>
          <w:rFonts w:ascii="Times New Roman" w:hAnsi="Times New Roman"/>
          <w:sz w:val="32"/>
          <w:szCs w:val="32"/>
        </w:rPr>
      </w:pPr>
      <w:r>
        <w:rPr>
          <w:rFonts w:ascii="Times New Roman" w:hAnsi="Times New Roman"/>
          <w:sz w:val="32"/>
          <w:szCs w:val="32"/>
        </w:rPr>
        <w:t xml:space="preserve">Kids play the way they train. If we teach them to control a ball while they stand still, they’re learning to stand still while they control a ball. </w:t>
      </w:r>
    </w:p>
    <w:p w:rsidR="004D395E" w:rsidRDefault="004D395E" w:rsidP="000B08DF">
      <w:pPr>
        <w:rPr>
          <w:rFonts w:ascii="Times New Roman" w:hAnsi="Times New Roman"/>
          <w:sz w:val="32"/>
          <w:szCs w:val="32"/>
        </w:rPr>
      </w:pPr>
      <w:r>
        <w:rPr>
          <w:rFonts w:ascii="Times New Roman" w:hAnsi="Times New Roman"/>
          <w:sz w:val="32"/>
          <w:szCs w:val="32"/>
        </w:rPr>
        <w:t xml:space="preserve">Kids stab </w:t>
      </w:r>
      <w:r w:rsidRPr="002C01BF">
        <w:rPr>
          <w:rFonts w:ascii="Times New Roman" w:hAnsi="Times New Roman"/>
          <w:b/>
          <w:sz w:val="32"/>
          <w:szCs w:val="32"/>
        </w:rPr>
        <w:t xml:space="preserve">at </w:t>
      </w:r>
      <w:r>
        <w:rPr>
          <w:rFonts w:ascii="Times New Roman" w:hAnsi="Times New Roman"/>
          <w:sz w:val="32"/>
          <w:szCs w:val="32"/>
        </w:rPr>
        <w:t xml:space="preserve">a ball because they stand flat footed and wait for the ball to come to them. Footwork enables players to step into the ball and strike </w:t>
      </w:r>
      <w:r w:rsidRPr="002C01BF">
        <w:rPr>
          <w:rFonts w:ascii="Times New Roman" w:hAnsi="Times New Roman"/>
          <w:b/>
          <w:sz w:val="32"/>
          <w:szCs w:val="32"/>
        </w:rPr>
        <w:t xml:space="preserve">through </w:t>
      </w:r>
      <w:r>
        <w:rPr>
          <w:rFonts w:ascii="Times New Roman" w:hAnsi="Times New Roman"/>
          <w:sz w:val="32"/>
          <w:szCs w:val="32"/>
        </w:rPr>
        <w:t xml:space="preserve">the ball smoothly. Kids struggle to head a ball because their feet are glued to the ground so they lunge at the ball. Footwork teaches kids to move their whole body when they head the ball.  </w:t>
      </w:r>
    </w:p>
    <w:p w:rsidR="004D395E" w:rsidRDefault="004D395E" w:rsidP="005A086B">
      <w:pPr>
        <w:rPr>
          <w:rFonts w:ascii="Times New Roman" w:hAnsi="Times New Roman"/>
          <w:sz w:val="32"/>
          <w:szCs w:val="32"/>
        </w:rPr>
      </w:pPr>
      <w:r>
        <w:rPr>
          <w:rFonts w:ascii="Times New Roman" w:hAnsi="Times New Roman"/>
          <w:sz w:val="32"/>
          <w:szCs w:val="32"/>
        </w:rPr>
        <w:t>We spend so much time teaching perfect technique without learning about human movement. We look at the kick and overlook the kid. Soccer is about a kid and a ball. Freestyle Soccer is about a moving kid and a moving ball. Australian Soccer kids don’t become smooth by hopping over a dead ball for 5 minutes or juggling with one foot.</w:t>
      </w:r>
    </w:p>
    <w:p w:rsidR="004D395E" w:rsidRDefault="004D395E" w:rsidP="00F5211C">
      <w:pPr>
        <w:jc w:val="center"/>
        <w:rPr>
          <w:rFonts w:ascii="Times New Roman" w:hAnsi="Times New Roman"/>
          <w:sz w:val="32"/>
          <w:szCs w:val="32"/>
        </w:rPr>
      </w:pPr>
      <w:r w:rsidRPr="00007780">
        <w:rPr>
          <w:rFonts w:ascii="Times New Roman" w:hAnsi="Times New Roman"/>
          <w:noProof/>
          <w:sz w:val="32"/>
          <w:szCs w:val="32"/>
          <w:lang w:eastAsia="en-AU"/>
        </w:rPr>
        <w:pict>
          <v:shape id="_x0000_i1035" type="#_x0000_t75" style="width:414pt;height:310.5pt;visibility:visible">
            <v:imagedata r:id="rId17" o:title=""/>
          </v:shape>
        </w:pict>
      </w:r>
    </w:p>
    <w:p w:rsidR="004D395E" w:rsidRDefault="004D395E" w:rsidP="00F5211C">
      <w:pPr>
        <w:jc w:val="center"/>
        <w:rPr>
          <w:rFonts w:ascii="Arial Rounded MT Bold" w:hAnsi="Arial Rounded MT Bold"/>
          <w:b/>
          <w:color w:val="00B050"/>
          <w:sz w:val="40"/>
          <w:szCs w:val="40"/>
        </w:rPr>
      </w:pPr>
      <w:r>
        <w:rPr>
          <w:rFonts w:ascii="Arial Rounded MT Bold" w:hAnsi="Arial Rounded MT Bold"/>
          <w:b/>
          <w:color w:val="00B050"/>
          <w:sz w:val="40"/>
          <w:szCs w:val="40"/>
        </w:rPr>
        <w:t>VISION</w:t>
      </w:r>
    </w:p>
    <w:p w:rsidR="004D395E" w:rsidRPr="000B08DF" w:rsidRDefault="004D395E" w:rsidP="0088341F">
      <w:pPr>
        <w:jc w:val="center"/>
        <w:rPr>
          <w:rFonts w:ascii="Times New Roman" w:hAnsi="Times New Roman"/>
          <w:b/>
          <w:i/>
          <w:sz w:val="40"/>
          <w:szCs w:val="40"/>
        </w:rPr>
      </w:pPr>
      <w:r w:rsidRPr="000B08DF">
        <w:rPr>
          <w:rFonts w:ascii="Times New Roman" w:hAnsi="Times New Roman"/>
          <w:b/>
          <w:i/>
          <w:sz w:val="40"/>
          <w:szCs w:val="40"/>
        </w:rPr>
        <w:t>If coaches can think outside the goal square and stand behind the net, they can see what kids are looking at.</w:t>
      </w:r>
    </w:p>
    <w:p w:rsidR="004D395E" w:rsidRDefault="004D395E" w:rsidP="000B08DF">
      <w:pPr>
        <w:rPr>
          <w:rFonts w:ascii="Times New Roman" w:hAnsi="Times New Roman"/>
          <w:sz w:val="32"/>
          <w:szCs w:val="32"/>
        </w:rPr>
      </w:pPr>
      <w:r w:rsidRPr="000B08DF">
        <w:rPr>
          <w:rFonts w:ascii="Times New Roman" w:hAnsi="Times New Roman"/>
          <w:sz w:val="32"/>
          <w:szCs w:val="32"/>
        </w:rPr>
        <w:t>Most kids have no idea what to look at when they strike the ball</w:t>
      </w:r>
      <w:r>
        <w:rPr>
          <w:rFonts w:ascii="Times New Roman" w:hAnsi="Times New Roman"/>
          <w:sz w:val="32"/>
          <w:szCs w:val="32"/>
        </w:rPr>
        <w:t xml:space="preserve"> and no coach has ever told them or thought about it because it’s not written down. Some kids look at the ball when they shoot and some kids look at the target. Some kids look at the target before they shoot and some kids only look at the target after they shoot. Kids who don’t check the target before they strike will always lift their eyes and their head as they kick the ball over the crossbar. </w:t>
      </w:r>
    </w:p>
    <w:p w:rsidR="004D395E" w:rsidRDefault="004D395E" w:rsidP="0041224A">
      <w:pPr>
        <w:rPr>
          <w:rFonts w:ascii="Times New Roman" w:hAnsi="Times New Roman"/>
          <w:sz w:val="32"/>
          <w:szCs w:val="32"/>
        </w:rPr>
      </w:pPr>
      <w:r>
        <w:rPr>
          <w:rFonts w:ascii="Times New Roman" w:hAnsi="Times New Roman"/>
          <w:sz w:val="32"/>
          <w:szCs w:val="32"/>
        </w:rPr>
        <w:t>Any coach can discover this for themselves and they can improve any kid in 5 minutes just by teaching them to get ready, take aim and fire. Freestyle kids look up, lock onto target, look down and lock onto ball. Kids spend years kicking a ball over the bar and coaches spend years correcting the technique because we’re locked into one firing system.</w:t>
      </w:r>
    </w:p>
    <w:p w:rsidR="004D395E" w:rsidRDefault="004D395E" w:rsidP="002E30D7">
      <w:pPr>
        <w:jc w:val="center"/>
        <w:rPr>
          <w:rFonts w:ascii="Times New Roman" w:hAnsi="Times New Roman"/>
          <w:sz w:val="32"/>
          <w:szCs w:val="32"/>
        </w:rPr>
      </w:pPr>
      <w:r w:rsidRPr="00007780">
        <w:rPr>
          <w:rFonts w:ascii="Times New Roman" w:hAnsi="Times New Roman"/>
          <w:noProof/>
          <w:sz w:val="32"/>
          <w:szCs w:val="32"/>
          <w:lang w:eastAsia="en-AU"/>
        </w:rPr>
        <w:pict>
          <v:shape id="_x0000_i1036" type="#_x0000_t75" style="width:426pt;height:319.5pt;visibility:visible">
            <v:imagedata r:id="rId18" o:title=""/>
          </v:shape>
        </w:pict>
      </w:r>
    </w:p>
    <w:p w:rsidR="004D395E" w:rsidRDefault="004D395E" w:rsidP="00F5211C">
      <w:pPr>
        <w:jc w:val="center"/>
        <w:rPr>
          <w:rFonts w:ascii="Arial Rounded MT Bold" w:hAnsi="Arial Rounded MT Bold"/>
          <w:b/>
          <w:color w:val="00B050"/>
          <w:sz w:val="40"/>
          <w:szCs w:val="40"/>
        </w:rPr>
      </w:pPr>
      <w:r>
        <w:rPr>
          <w:rFonts w:ascii="Arial Rounded MT Bold" w:hAnsi="Arial Rounded MT Bold"/>
          <w:b/>
          <w:color w:val="00B050"/>
          <w:sz w:val="40"/>
          <w:szCs w:val="40"/>
        </w:rPr>
        <w:t>POWER</w:t>
      </w:r>
    </w:p>
    <w:p w:rsidR="004D395E" w:rsidRDefault="004D395E" w:rsidP="0088341F">
      <w:pPr>
        <w:jc w:val="center"/>
        <w:rPr>
          <w:rFonts w:ascii="Times New Roman" w:hAnsi="Times New Roman"/>
          <w:b/>
          <w:i/>
          <w:sz w:val="40"/>
          <w:szCs w:val="40"/>
        </w:rPr>
      </w:pPr>
      <w:r>
        <w:rPr>
          <w:rFonts w:ascii="Times New Roman" w:hAnsi="Times New Roman"/>
          <w:b/>
          <w:i/>
          <w:sz w:val="40"/>
          <w:szCs w:val="40"/>
        </w:rPr>
        <w:t>Most Soccer kids try too hard to kick the ball too hard.</w:t>
      </w:r>
    </w:p>
    <w:p w:rsidR="004D395E" w:rsidRDefault="004D395E" w:rsidP="0088341F">
      <w:pPr>
        <w:rPr>
          <w:rFonts w:ascii="Times New Roman" w:hAnsi="Times New Roman"/>
          <w:sz w:val="32"/>
          <w:szCs w:val="32"/>
        </w:rPr>
      </w:pPr>
      <w:r>
        <w:rPr>
          <w:rFonts w:ascii="Times New Roman" w:hAnsi="Times New Roman"/>
          <w:sz w:val="32"/>
          <w:szCs w:val="32"/>
        </w:rPr>
        <w:t>Kids will find power when they stop looking for it. Precision is smooth and smooth is power. If kids can learn to relax and develop their timing first, their power will develop naturally. Nobody in Australia seems to know how to score goals, so that’s our challenge.</w:t>
      </w:r>
    </w:p>
    <w:p w:rsidR="004D395E" w:rsidRPr="00AC6F77" w:rsidRDefault="004D395E" w:rsidP="0088341F">
      <w:pPr>
        <w:rPr>
          <w:rFonts w:ascii="Arial Rounded MT Bold" w:hAnsi="Arial Rounded MT Bold"/>
          <w:b/>
          <w:color w:val="FF0000"/>
          <w:sz w:val="40"/>
          <w:szCs w:val="40"/>
        </w:rPr>
      </w:pPr>
      <w:r>
        <w:rPr>
          <w:rFonts w:ascii="Times New Roman" w:hAnsi="Times New Roman"/>
          <w:sz w:val="32"/>
          <w:szCs w:val="32"/>
        </w:rPr>
        <w:t>Power shooting begins in the 6 yard box. Freestyle kids start with safe, short, simple, steady and smooth control using target cones placed inside each post. They learn to aim small and miss small. They gradually increase their speed, power, range and degree of difficulty until they can keep their shots on target from outside the box. If we can improve any kid in 5 minutes, we can improve Australian Soccer.</w:t>
      </w:r>
    </w:p>
    <w:p w:rsidR="004D395E" w:rsidRDefault="004D395E" w:rsidP="001166B4">
      <w:pPr>
        <w:rPr>
          <w:rFonts w:ascii="Times New Roman" w:hAnsi="Times New Roman"/>
          <w:sz w:val="32"/>
          <w:szCs w:val="32"/>
        </w:rPr>
      </w:pPr>
      <w:r>
        <w:rPr>
          <w:rFonts w:ascii="Times New Roman" w:hAnsi="Times New Roman"/>
          <w:sz w:val="32"/>
          <w:szCs w:val="32"/>
        </w:rPr>
        <w:t xml:space="preserve">Most kids train the way they want to play. They try to learn power shooting by kicking the ball as hard as they can and as often as they can for 15 minutes every week from outside the penalty area. </w:t>
      </w:r>
      <w:r w:rsidRPr="00015D84">
        <w:rPr>
          <w:rFonts w:ascii="Times New Roman" w:hAnsi="Times New Roman"/>
          <w:sz w:val="32"/>
          <w:szCs w:val="32"/>
        </w:rPr>
        <w:t>Kids who practise blasting the ball over the crossbar get really good at it.</w:t>
      </w:r>
      <w:r>
        <w:rPr>
          <w:rFonts w:ascii="Times New Roman" w:hAnsi="Times New Roman"/>
          <w:sz w:val="32"/>
          <w:szCs w:val="32"/>
        </w:rPr>
        <w:t xml:space="preserve"> </w:t>
      </w:r>
    </w:p>
    <w:p w:rsidR="004D395E" w:rsidRDefault="004D395E" w:rsidP="00CF0C88">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37" type="#_x0000_t75" style="width:387pt;height:290.25pt;visibility:visible">
            <v:imagedata r:id="rId19" o:title=""/>
          </v:shape>
        </w:pict>
      </w:r>
    </w:p>
    <w:p w:rsidR="004D395E" w:rsidRDefault="004D395E" w:rsidP="00D1281F">
      <w:pPr>
        <w:jc w:val="center"/>
        <w:rPr>
          <w:rFonts w:ascii="Arial Rounded MT Bold" w:hAnsi="Arial Rounded MT Bold"/>
          <w:b/>
          <w:color w:val="00B050"/>
          <w:sz w:val="40"/>
          <w:szCs w:val="40"/>
        </w:rPr>
      </w:pPr>
      <w:r>
        <w:rPr>
          <w:rFonts w:ascii="Arial Rounded MT Bold" w:hAnsi="Arial Rounded MT Bold"/>
          <w:b/>
          <w:color w:val="00B050"/>
          <w:sz w:val="40"/>
          <w:szCs w:val="40"/>
        </w:rPr>
        <w:t>PRECISION</w:t>
      </w:r>
    </w:p>
    <w:p w:rsidR="004D395E" w:rsidRPr="00B30818" w:rsidRDefault="004D395E" w:rsidP="0088341F">
      <w:pPr>
        <w:jc w:val="center"/>
        <w:rPr>
          <w:rFonts w:ascii="Times New Roman" w:hAnsi="Times New Roman"/>
          <w:b/>
          <w:i/>
          <w:sz w:val="40"/>
          <w:szCs w:val="40"/>
        </w:rPr>
      </w:pPr>
      <w:r>
        <w:rPr>
          <w:rFonts w:ascii="Times New Roman" w:hAnsi="Times New Roman"/>
          <w:b/>
          <w:i/>
          <w:sz w:val="40"/>
          <w:szCs w:val="40"/>
        </w:rPr>
        <w:t>Most Soccer kids miss big because they aim big.</w:t>
      </w:r>
    </w:p>
    <w:p w:rsidR="004D395E" w:rsidRDefault="004D395E" w:rsidP="00B30818">
      <w:pPr>
        <w:rPr>
          <w:rFonts w:ascii="Times New Roman" w:hAnsi="Times New Roman"/>
          <w:sz w:val="32"/>
          <w:szCs w:val="32"/>
        </w:rPr>
      </w:pPr>
      <w:r>
        <w:rPr>
          <w:rFonts w:ascii="Times New Roman" w:hAnsi="Times New Roman"/>
          <w:sz w:val="32"/>
          <w:szCs w:val="32"/>
        </w:rPr>
        <w:t>Soccer goals are simply too big. Kids are so strong and the goal is so big that they can’t possibly miss. Oops. In a game determined by goals, kids don’t know how to shoot because coaches don’t know how to score. There are no goal scoring academies to teach them that skill.</w:t>
      </w:r>
    </w:p>
    <w:p w:rsidR="004D395E" w:rsidRDefault="004D395E" w:rsidP="00B30818">
      <w:pPr>
        <w:rPr>
          <w:rFonts w:ascii="Times New Roman" w:hAnsi="Times New Roman"/>
          <w:sz w:val="32"/>
          <w:szCs w:val="32"/>
        </w:rPr>
      </w:pPr>
      <w:r>
        <w:rPr>
          <w:rFonts w:ascii="Times New Roman" w:hAnsi="Times New Roman"/>
          <w:sz w:val="32"/>
          <w:szCs w:val="32"/>
        </w:rPr>
        <w:t>The average Soccer goal is 34 balls wide and 10 balls high. Any coach can discover that for themselves. The average Soccer kid aims for 340 targets and puts the ball in the middle where the keeper is. So many shots go through to the keeper. What kids see is what they get.</w:t>
      </w:r>
    </w:p>
    <w:p w:rsidR="004D395E" w:rsidRDefault="004D395E" w:rsidP="00B30818">
      <w:pPr>
        <w:rPr>
          <w:rFonts w:ascii="Times New Roman" w:hAnsi="Times New Roman"/>
          <w:sz w:val="32"/>
          <w:szCs w:val="32"/>
        </w:rPr>
      </w:pPr>
      <w:r>
        <w:rPr>
          <w:rFonts w:ascii="Times New Roman" w:hAnsi="Times New Roman"/>
          <w:sz w:val="32"/>
          <w:szCs w:val="32"/>
        </w:rPr>
        <w:t xml:space="preserve">The average Freestyle Soccer kid aims for one small target on the ground and away from the keeper. Any coach can teach any kid to aim small and miss small. Any coach can discover how to improve any Soccer kid if they have enough time to learn about individuals. </w:t>
      </w:r>
    </w:p>
    <w:p w:rsidR="004D395E" w:rsidRDefault="004D395E" w:rsidP="002C2F03">
      <w:pPr>
        <w:jc w:val="center"/>
        <w:rPr>
          <w:rFonts w:ascii="Times New Roman" w:hAnsi="Times New Roman"/>
          <w:sz w:val="32"/>
          <w:szCs w:val="32"/>
        </w:rPr>
      </w:pPr>
      <w:r w:rsidRPr="00007780">
        <w:rPr>
          <w:rFonts w:ascii="Times New Roman" w:hAnsi="Times New Roman"/>
          <w:noProof/>
          <w:sz w:val="32"/>
          <w:szCs w:val="32"/>
          <w:lang w:eastAsia="en-AU"/>
        </w:rPr>
        <w:pict>
          <v:shape id="Picture 3" o:spid="_x0000_i1038" type="#_x0000_t75" style="width:447.75pt;height:335.25pt;visibility:visible">
            <v:imagedata r:id="rId20" o:title=""/>
          </v:shape>
        </w:pict>
      </w:r>
    </w:p>
    <w:p w:rsidR="004D395E" w:rsidRDefault="004D395E" w:rsidP="00272303">
      <w:pPr>
        <w:jc w:val="center"/>
        <w:rPr>
          <w:rFonts w:ascii="Arial Rounded MT Bold" w:hAnsi="Arial Rounded MT Bold"/>
          <w:b/>
          <w:color w:val="00B050"/>
          <w:sz w:val="40"/>
          <w:szCs w:val="40"/>
        </w:rPr>
      </w:pPr>
      <w:r>
        <w:rPr>
          <w:rFonts w:ascii="Arial Rounded MT Bold" w:hAnsi="Arial Rounded MT Bold"/>
          <w:b/>
          <w:color w:val="00B050"/>
          <w:sz w:val="40"/>
          <w:szCs w:val="40"/>
        </w:rPr>
        <w:t>MOBILITY</w:t>
      </w:r>
    </w:p>
    <w:p w:rsidR="004D395E" w:rsidRDefault="004D395E" w:rsidP="00CD18F7">
      <w:pPr>
        <w:jc w:val="center"/>
        <w:rPr>
          <w:rFonts w:ascii="Times New Roman" w:hAnsi="Times New Roman"/>
          <w:b/>
          <w:i/>
          <w:sz w:val="40"/>
          <w:szCs w:val="40"/>
        </w:rPr>
      </w:pPr>
      <w:r w:rsidRPr="00983DE9">
        <w:rPr>
          <w:rFonts w:ascii="Times New Roman" w:hAnsi="Times New Roman"/>
          <w:b/>
          <w:i/>
          <w:sz w:val="40"/>
          <w:szCs w:val="40"/>
        </w:rPr>
        <w:t xml:space="preserve">A lot </w:t>
      </w:r>
      <w:r>
        <w:rPr>
          <w:rFonts w:ascii="Times New Roman" w:hAnsi="Times New Roman"/>
          <w:b/>
          <w:i/>
          <w:sz w:val="40"/>
          <w:szCs w:val="40"/>
        </w:rPr>
        <w:t>of kids stand dead still and dead quiet in a game because they’re dead scared of making a wrong move.</w:t>
      </w:r>
    </w:p>
    <w:p w:rsidR="004D395E" w:rsidRDefault="004D395E" w:rsidP="00CD18F7">
      <w:pPr>
        <w:rPr>
          <w:rFonts w:ascii="Times New Roman" w:hAnsi="Times New Roman"/>
          <w:sz w:val="32"/>
          <w:szCs w:val="32"/>
        </w:rPr>
      </w:pPr>
      <w:r>
        <w:rPr>
          <w:rFonts w:ascii="Times New Roman" w:hAnsi="Times New Roman"/>
          <w:sz w:val="32"/>
          <w:szCs w:val="32"/>
        </w:rPr>
        <w:t xml:space="preserve">Freestyle kids will come off the field with a red face and a wet shirt. That’s what competitive sport is all about. Freestyle kids represent hunger and passion in the game. The more they do in this game, the more they can do in the next game. They use their mobility to disrupt the stability of any defence. </w:t>
      </w:r>
      <w:r w:rsidRPr="004710FE">
        <w:rPr>
          <w:rFonts w:ascii="Times New Roman" w:hAnsi="Times New Roman"/>
          <w:sz w:val="32"/>
          <w:szCs w:val="32"/>
        </w:rPr>
        <w:t>Freestyle kids are generators of</w:t>
      </w:r>
      <w:r>
        <w:rPr>
          <w:rFonts w:ascii="Times New Roman" w:hAnsi="Times New Roman"/>
          <w:sz w:val="32"/>
          <w:szCs w:val="32"/>
        </w:rPr>
        <w:t xml:space="preserve"> energy, motivation, </w:t>
      </w:r>
      <w:r w:rsidRPr="004710FE">
        <w:rPr>
          <w:rFonts w:ascii="Times New Roman" w:hAnsi="Times New Roman"/>
          <w:sz w:val="32"/>
          <w:szCs w:val="32"/>
        </w:rPr>
        <w:t>intelligence</w:t>
      </w:r>
      <w:r>
        <w:rPr>
          <w:rFonts w:ascii="Times New Roman" w:hAnsi="Times New Roman"/>
          <w:sz w:val="32"/>
          <w:szCs w:val="32"/>
        </w:rPr>
        <w:t xml:space="preserve"> and creativity.</w:t>
      </w:r>
      <w:r w:rsidRPr="00B749FB">
        <w:rPr>
          <w:rFonts w:ascii="Times New Roman" w:hAnsi="Times New Roman"/>
          <w:sz w:val="32"/>
          <w:szCs w:val="32"/>
        </w:rPr>
        <w:t xml:space="preserve"> </w:t>
      </w:r>
      <w:r w:rsidRPr="004710FE">
        <w:rPr>
          <w:rFonts w:ascii="Times New Roman" w:hAnsi="Times New Roman"/>
          <w:sz w:val="32"/>
          <w:szCs w:val="32"/>
        </w:rPr>
        <w:t>The more they think</w:t>
      </w:r>
      <w:r>
        <w:rPr>
          <w:rFonts w:ascii="Times New Roman" w:hAnsi="Times New Roman"/>
          <w:sz w:val="32"/>
          <w:szCs w:val="32"/>
        </w:rPr>
        <w:t>, create and move, the greater their capacity to think, create and move.</w:t>
      </w:r>
    </w:p>
    <w:p w:rsidR="004D395E" w:rsidRDefault="004D395E" w:rsidP="00272303">
      <w:pPr>
        <w:rPr>
          <w:rFonts w:ascii="Times New Roman" w:hAnsi="Times New Roman"/>
          <w:sz w:val="32"/>
          <w:szCs w:val="32"/>
        </w:rPr>
      </w:pPr>
      <w:r>
        <w:rPr>
          <w:rFonts w:ascii="Times New Roman" w:hAnsi="Times New Roman"/>
          <w:sz w:val="32"/>
          <w:szCs w:val="32"/>
        </w:rPr>
        <w:t>All kids have intelligence and talent. It’s what they do with it that counts. Ordinary kids think ‘ball and goal’. They chase the ball until they catch it and then they rush towards goal till they lose it again. Freestyle kids think ‘space and possession’.  They look and think 360 degrees and pass the ball around until they can score goals. Any coach can give kids the freedom to use their initiative and play intuitively.</w:t>
      </w:r>
    </w:p>
    <w:p w:rsidR="004D395E" w:rsidRPr="00CD18F7" w:rsidRDefault="004D395E" w:rsidP="00272303">
      <w:pPr>
        <w:jc w:val="center"/>
        <w:rPr>
          <w:rFonts w:ascii="Times New Roman" w:hAnsi="Times New Roman"/>
          <w:b/>
          <w:i/>
          <w:sz w:val="40"/>
          <w:szCs w:val="40"/>
        </w:rPr>
      </w:pPr>
      <w:r w:rsidRPr="00007780">
        <w:rPr>
          <w:rFonts w:ascii="Arial Rounded MT Bold" w:hAnsi="Arial Rounded MT Bold"/>
          <w:b/>
          <w:noProof/>
          <w:color w:val="00B050"/>
          <w:sz w:val="40"/>
          <w:szCs w:val="40"/>
          <w:lang w:eastAsia="en-AU"/>
        </w:rPr>
        <w:pict>
          <v:shape id="Picture 13" o:spid="_x0000_i1039" type="#_x0000_t75" style="width:343.5pt;height:290.25pt;visibility:visible">
            <v:imagedata r:id="rId21" o:title=""/>
          </v:shape>
        </w:pict>
      </w:r>
    </w:p>
    <w:p w:rsidR="004D395E" w:rsidRPr="00C448E6" w:rsidRDefault="004D395E" w:rsidP="00272303">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OFF THE BALL</w:t>
      </w:r>
    </w:p>
    <w:p w:rsidR="004D395E" w:rsidRDefault="004D395E" w:rsidP="00CD18F7">
      <w:pPr>
        <w:jc w:val="center"/>
        <w:rPr>
          <w:rFonts w:ascii="Times New Roman" w:hAnsi="Times New Roman"/>
          <w:b/>
          <w:i/>
          <w:sz w:val="40"/>
          <w:szCs w:val="40"/>
        </w:rPr>
      </w:pPr>
      <w:r>
        <w:rPr>
          <w:rFonts w:ascii="Times New Roman" w:hAnsi="Times New Roman"/>
          <w:b/>
          <w:i/>
          <w:sz w:val="40"/>
          <w:szCs w:val="40"/>
        </w:rPr>
        <w:t>Skilful kids can dominate 5% of the game with a ball. Talented kids dominate the other 95% without a ball.</w:t>
      </w:r>
    </w:p>
    <w:p w:rsidR="004D395E" w:rsidRDefault="004D395E" w:rsidP="00CD18F7">
      <w:pPr>
        <w:rPr>
          <w:rFonts w:ascii="Times New Roman" w:hAnsi="Times New Roman"/>
          <w:sz w:val="32"/>
          <w:szCs w:val="32"/>
        </w:rPr>
      </w:pPr>
      <w:r>
        <w:rPr>
          <w:rFonts w:ascii="Times New Roman" w:hAnsi="Times New Roman"/>
          <w:sz w:val="32"/>
          <w:szCs w:val="32"/>
        </w:rPr>
        <w:t>Tim moves up the field with the ball at his feet. Ahead of him are three forwards who stand with their markers and wait to see where Tim passes the ball so that they know where to run. Sometimes, the forwards will shout ‘Tim’ which only tells him that they want the ball but it doesn’t tell him where they want it.</w:t>
      </w:r>
    </w:p>
    <w:p w:rsidR="004D395E" w:rsidRDefault="004D395E" w:rsidP="00CD18F7">
      <w:pPr>
        <w:rPr>
          <w:rFonts w:ascii="Times New Roman" w:hAnsi="Times New Roman"/>
          <w:sz w:val="32"/>
          <w:szCs w:val="32"/>
        </w:rPr>
      </w:pPr>
      <w:r>
        <w:rPr>
          <w:rFonts w:ascii="Times New Roman" w:hAnsi="Times New Roman"/>
          <w:sz w:val="32"/>
          <w:szCs w:val="32"/>
        </w:rPr>
        <w:t>We spend so much time teaching kids what to do with the ball that we don’t have time to learn what they do without the ball. At training, we focus on technical mistakes. In a game, we follow the bouncing ball. Some kids are scared to run and call in case they do the wrong thing. Any coach can watch kids juggle a ball in a circle and identify those who dictate and dominate and those who hesitate, wait and spectate.</w:t>
      </w:r>
    </w:p>
    <w:p w:rsidR="004D395E" w:rsidRDefault="004D395E" w:rsidP="00CD18F7">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40" type="#_x0000_t75" style="width:429pt;height:324.75pt;visibility:visible">
            <v:imagedata r:id="rId22" o:title=""/>
          </v:shape>
        </w:pict>
      </w:r>
    </w:p>
    <w:p w:rsidR="004D395E" w:rsidRDefault="004D395E" w:rsidP="00CF0C88">
      <w:pPr>
        <w:jc w:val="center"/>
        <w:rPr>
          <w:rFonts w:ascii="Arial Rounded MT Bold" w:hAnsi="Arial Rounded MT Bold"/>
          <w:b/>
          <w:color w:val="00B050"/>
          <w:sz w:val="40"/>
          <w:szCs w:val="40"/>
        </w:rPr>
      </w:pPr>
      <w:r>
        <w:rPr>
          <w:rFonts w:ascii="Arial Rounded MT Bold" w:hAnsi="Arial Rounded MT Bold"/>
          <w:b/>
          <w:color w:val="00B050"/>
          <w:sz w:val="40"/>
          <w:szCs w:val="40"/>
        </w:rPr>
        <w:t>DECISION</w:t>
      </w:r>
    </w:p>
    <w:p w:rsidR="004D395E" w:rsidRPr="00F76A26" w:rsidRDefault="004D395E" w:rsidP="0088341F">
      <w:pPr>
        <w:jc w:val="center"/>
        <w:rPr>
          <w:rFonts w:ascii="Times New Roman" w:hAnsi="Times New Roman"/>
          <w:b/>
          <w:i/>
          <w:sz w:val="40"/>
          <w:szCs w:val="40"/>
        </w:rPr>
      </w:pPr>
      <w:r>
        <w:rPr>
          <w:rFonts w:ascii="Times New Roman" w:hAnsi="Times New Roman"/>
          <w:b/>
          <w:i/>
          <w:sz w:val="40"/>
          <w:szCs w:val="40"/>
        </w:rPr>
        <w:t>The most difficult skill in Soccer is making the right decision.</w:t>
      </w:r>
    </w:p>
    <w:p w:rsidR="004D395E" w:rsidRDefault="004D395E" w:rsidP="00D31658">
      <w:pPr>
        <w:rPr>
          <w:rFonts w:ascii="Times New Roman" w:hAnsi="Times New Roman"/>
          <w:sz w:val="32"/>
          <w:szCs w:val="32"/>
        </w:rPr>
      </w:pPr>
      <w:r>
        <w:rPr>
          <w:rFonts w:ascii="Times New Roman" w:hAnsi="Times New Roman"/>
          <w:sz w:val="32"/>
          <w:szCs w:val="32"/>
        </w:rPr>
        <w:t>Any kid can trap, pass, dribble, juggle, head the ball and shoot. The challenge is to choose the right one at the right time.  Some kids pass when they should shoot and some kids shoot when they should pass. Judgement can be affected by fatigue, frustration or lack of practice.</w:t>
      </w:r>
    </w:p>
    <w:p w:rsidR="004D395E" w:rsidRDefault="004D395E" w:rsidP="00F76A26">
      <w:pPr>
        <w:rPr>
          <w:rFonts w:ascii="Times New Roman" w:hAnsi="Times New Roman"/>
          <w:sz w:val="32"/>
          <w:szCs w:val="32"/>
        </w:rPr>
      </w:pPr>
      <w:r>
        <w:rPr>
          <w:rFonts w:ascii="Times New Roman" w:hAnsi="Times New Roman"/>
          <w:sz w:val="32"/>
          <w:szCs w:val="32"/>
        </w:rPr>
        <w:t>Any coach can improve the decision making in their team by giving kids more time on the ball and more repetition drills so that their game becomes more intuitive and the kids become more confident.</w:t>
      </w:r>
    </w:p>
    <w:p w:rsidR="004D395E" w:rsidRDefault="004D395E" w:rsidP="00F76A26">
      <w:pPr>
        <w:rPr>
          <w:rFonts w:ascii="Times New Roman" w:hAnsi="Times New Roman"/>
          <w:sz w:val="32"/>
          <w:szCs w:val="32"/>
        </w:rPr>
      </w:pPr>
      <w:r>
        <w:rPr>
          <w:rFonts w:ascii="Times New Roman" w:hAnsi="Times New Roman"/>
          <w:sz w:val="32"/>
          <w:szCs w:val="32"/>
        </w:rPr>
        <w:t>Neymar uses 10% of the brain activity of ordinary players. He doesn’t have to stop and think or try to second guess what the coach wants him to do. Calling is an integral part of decision making. Certain kids call where they want the ball. Uncertain kids just call for the ball.</w:t>
      </w:r>
    </w:p>
    <w:p w:rsidR="004D395E" w:rsidRDefault="004D395E" w:rsidP="00F94D67">
      <w:pPr>
        <w:jc w:val="center"/>
        <w:rPr>
          <w:rFonts w:ascii="Times New Roman" w:hAnsi="Times New Roman"/>
          <w:sz w:val="32"/>
          <w:szCs w:val="32"/>
        </w:rPr>
      </w:pPr>
      <w:r w:rsidRPr="00007780">
        <w:rPr>
          <w:rFonts w:ascii="Times New Roman" w:hAnsi="Times New Roman"/>
          <w:noProof/>
          <w:sz w:val="32"/>
          <w:szCs w:val="32"/>
          <w:lang w:eastAsia="en-AU"/>
        </w:rPr>
        <w:pict>
          <v:shape id="_x0000_i1041" type="#_x0000_t75" style="width:451.5pt;height:303pt;visibility:visible">
            <v:imagedata r:id="rId23" o:title=""/>
          </v:shape>
        </w:pict>
      </w:r>
    </w:p>
    <w:p w:rsidR="004D395E" w:rsidRPr="002C2F03" w:rsidRDefault="004D395E" w:rsidP="00F76A26">
      <w:pPr>
        <w:rPr>
          <w:rFonts w:ascii="Times New Roman" w:hAnsi="Times New Roman"/>
          <w:sz w:val="16"/>
          <w:szCs w:val="16"/>
        </w:rPr>
      </w:pPr>
    </w:p>
    <w:p w:rsidR="004D395E" w:rsidRDefault="004D395E" w:rsidP="0088341F">
      <w:pPr>
        <w:jc w:val="center"/>
        <w:rPr>
          <w:rFonts w:ascii="Arial Rounded MT Bold" w:hAnsi="Arial Rounded MT Bold"/>
          <w:b/>
          <w:color w:val="00B050"/>
          <w:sz w:val="40"/>
          <w:szCs w:val="40"/>
        </w:rPr>
      </w:pPr>
      <w:r>
        <w:rPr>
          <w:rFonts w:ascii="Arial Rounded MT Bold" w:hAnsi="Arial Rounded MT Bold"/>
          <w:b/>
          <w:color w:val="00B050"/>
          <w:sz w:val="40"/>
          <w:szCs w:val="40"/>
        </w:rPr>
        <w:t>BELIEF</w:t>
      </w:r>
    </w:p>
    <w:p w:rsidR="004D395E" w:rsidRDefault="004D395E" w:rsidP="0088341F">
      <w:pPr>
        <w:jc w:val="center"/>
        <w:rPr>
          <w:rFonts w:ascii="Times New Roman" w:hAnsi="Times New Roman"/>
          <w:b/>
          <w:i/>
          <w:sz w:val="40"/>
          <w:szCs w:val="40"/>
        </w:rPr>
      </w:pPr>
      <w:r>
        <w:rPr>
          <w:rFonts w:ascii="Times New Roman" w:hAnsi="Times New Roman"/>
          <w:b/>
          <w:i/>
          <w:sz w:val="40"/>
          <w:szCs w:val="40"/>
        </w:rPr>
        <w:t>If the kids believe in the coach, and the coach believes in the kids, the kids will believe in themselves.</w:t>
      </w:r>
    </w:p>
    <w:p w:rsidR="004D395E" w:rsidRDefault="004D395E" w:rsidP="0088341F">
      <w:pPr>
        <w:rPr>
          <w:rFonts w:ascii="Times New Roman" w:hAnsi="Times New Roman"/>
          <w:sz w:val="32"/>
          <w:szCs w:val="32"/>
        </w:rPr>
      </w:pPr>
      <w:r w:rsidRPr="00C448E6">
        <w:rPr>
          <w:rFonts w:ascii="Times New Roman" w:hAnsi="Times New Roman"/>
          <w:sz w:val="32"/>
          <w:szCs w:val="32"/>
        </w:rPr>
        <w:t>Belief is the key to the future of Australian Soccer. Our actions are driven by our beliefs.</w:t>
      </w:r>
      <w:r>
        <w:rPr>
          <w:rFonts w:ascii="Times New Roman" w:hAnsi="Times New Roman"/>
          <w:sz w:val="32"/>
          <w:szCs w:val="32"/>
        </w:rPr>
        <w:t xml:space="preserve"> </w:t>
      </w:r>
    </w:p>
    <w:p w:rsidR="004D395E" w:rsidRDefault="004D395E" w:rsidP="0088341F">
      <w:pPr>
        <w:rPr>
          <w:rFonts w:ascii="Times New Roman" w:hAnsi="Times New Roman"/>
          <w:sz w:val="32"/>
          <w:szCs w:val="32"/>
        </w:rPr>
      </w:pPr>
      <w:r>
        <w:rPr>
          <w:rFonts w:ascii="Times New Roman" w:hAnsi="Times New Roman"/>
          <w:sz w:val="32"/>
          <w:szCs w:val="32"/>
        </w:rPr>
        <w:t xml:space="preserve">If we believe that Soccer kids don’t have the talent to reach the top, we will look for mistakes to correct. </w:t>
      </w:r>
    </w:p>
    <w:p w:rsidR="004D395E" w:rsidRDefault="004D395E" w:rsidP="0088341F">
      <w:pPr>
        <w:rPr>
          <w:rFonts w:ascii="Times New Roman" w:hAnsi="Times New Roman"/>
          <w:sz w:val="32"/>
          <w:szCs w:val="32"/>
        </w:rPr>
      </w:pPr>
      <w:r>
        <w:rPr>
          <w:rFonts w:ascii="Times New Roman" w:hAnsi="Times New Roman"/>
          <w:sz w:val="32"/>
          <w:szCs w:val="32"/>
        </w:rPr>
        <w:t>If we believe that Soccer kids have the talent to reach the top, we will look for that talent and discover how good Australian Soccer kids really are when they have the freedom to think for themselves.</w:t>
      </w:r>
    </w:p>
    <w:p w:rsidR="004D395E" w:rsidRPr="00C448E6" w:rsidRDefault="004D395E" w:rsidP="0088341F">
      <w:pPr>
        <w:rPr>
          <w:rFonts w:ascii="Times New Roman" w:hAnsi="Times New Roman"/>
          <w:sz w:val="32"/>
          <w:szCs w:val="32"/>
        </w:rPr>
      </w:pPr>
      <w:r>
        <w:rPr>
          <w:rFonts w:ascii="Times New Roman" w:hAnsi="Times New Roman"/>
          <w:sz w:val="32"/>
          <w:szCs w:val="32"/>
        </w:rPr>
        <w:t>It’s amazing how talented kids suddenly become when we start to believe in their ability and let them run drills. Kids need to move if they want to improve. They need to believe if they want to achieve.</w:t>
      </w:r>
    </w:p>
    <w:p w:rsidR="004D395E" w:rsidRDefault="004D395E" w:rsidP="0088341F">
      <w:pP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42" type="#_x0000_t75" style="width:451.5pt;height:335.25pt;visibility:visible">
            <v:imagedata r:id="rId24" o:title=""/>
          </v:shape>
        </w:pict>
      </w:r>
    </w:p>
    <w:p w:rsidR="004D395E" w:rsidRDefault="004D395E" w:rsidP="00D1281F">
      <w:pPr>
        <w:jc w:val="center"/>
        <w:rPr>
          <w:rFonts w:ascii="Arial Rounded MT Bold" w:hAnsi="Arial Rounded MT Bold"/>
          <w:b/>
          <w:color w:val="00B050"/>
          <w:sz w:val="40"/>
          <w:szCs w:val="40"/>
        </w:rPr>
      </w:pPr>
      <w:r>
        <w:rPr>
          <w:rFonts w:ascii="Arial Rounded MT Bold" w:hAnsi="Arial Rounded MT Bold"/>
          <w:b/>
          <w:color w:val="00B050"/>
          <w:sz w:val="40"/>
          <w:szCs w:val="40"/>
        </w:rPr>
        <w:t>REPETITION</w:t>
      </w:r>
    </w:p>
    <w:p w:rsidR="004D395E" w:rsidRPr="00396A38" w:rsidRDefault="004D395E" w:rsidP="00396A38">
      <w:pPr>
        <w:jc w:val="center"/>
        <w:rPr>
          <w:rFonts w:ascii="Times New Roman" w:hAnsi="Times New Roman"/>
          <w:b/>
          <w:i/>
          <w:sz w:val="40"/>
          <w:szCs w:val="40"/>
        </w:rPr>
      </w:pPr>
      <w:r>
        <w:rPr>
          <w:rFonts w:ascii="Times New Roman" w:hAnsi="Times New Roman"/>
          <w:b/>
          <w:i/>
          <w:sz w:val="40"/>
          <w:szCs w:val="40"/>
        </w:rPr>
        <w:t>Any coach can discover that it takes 200 kicks to get smooth control and it takes 5 minutes to get 200 kicks.</w:t>
      </w:r>
    </w:p>
    <w:p w:rsidR="004D395E" w:rsidRDefault="004D395E" w:rsidP="00726554">
      <w:pPr>
        <w:rPr>
          <w:rFonts w:ascii="Times New Roman" w:hAnsi="Times New Roman"/>
          <w:sz w:val="32"/>
          <w:szCs w:val="32"/>
        </w:rPr>
      </w:pPr>
      <w:r>
        <w:rPr>
          <w:rFonts w:ascii="Times New Roman" w:hAnsi="Times New Roman"/>
          <w:sz w:val="32"/>
          <w:szCs w:val="32"/>
        </w:rPr>
        <w:t>The average Soccer kid gets 200 ball touches during training sessions. The average Freestyle Soccer kid gets 200 ball touches before training so that they’re ready to train. On match day, Freestyle kids get 200 kicks before kickoff so they’re ready to play when the whistle blows.</w:t>
      </w:r>
    </w:p>
    <w:p w:rsidR="004D395E" w:rsidRDefault="004D395E" w:rsidP="00726554">
      <w:pPr>
        <w:rPr>
          <w:rFonts w:ascii="Times New Roman" w:hAnsi="Times New Roman"/>
          <w:sz w:val="32"/>
          <w:szCs w:val="32"/>
        </w:rPr>
      </w:pPr>
      <w:r>
        <w:rPr>
          <w:rFonts w:ascii="Times New Roman" w:hAnsi="Times New Roman"/>
          <w:sz w:val="32"/>
          <w:szCs w:val="32"/>
        </w:rPr>
        <w:t>Kids who stand in the firing line get one shot on goal every 2 minutes. We’re teaching them to shoot and they’re learning to stand around. Shooting is a basic motor skill, just like running and throwing. At the cognitive level, kids have to stop and think. At the associative level, they get more familiar with the moves. At the intuitive level, kids can control the ball without thinking. The average Australian Soccer kid never gets enough repetitive ball touches to get past the cognitive level. There are simple ways to measure the effects of repetition.</w:t>
      </w:r>
    </w:p>
    <w:p w:rsidR="004D395E" w:rsidRDefault="004D395E" w:rsidP="000908F2">
      <w:pPr>
        <w:jc w:val="center"/>
        <w:rPr>
          <w:rFonts w:ascii="Times New Roman" w:hAnsi="Times New Roman"/>
          <w:sz w:val="32"/>
          <w:szCs w:val="32"/>
        </w:rPr>
      </w:pPr>
      <w:r w:rsidRPr="00007780">
        <w:rPr>
          <w:rFonts w:ascii="Times New Roman" w:hAnsi="Times New Roman"/>
          <w:noProof/>
          <w:sz w:val="32"/>
          <w:szCs w:val="32"/>
          <w:lang w:eastAsia="en-AU"/>
        </w:rPr>
        <w:pict>
          <v:shape id="_x0000_i1043" type="#_x0000_t75" style="width:420pt;height:315pt;visibility:visible">
            <v:imagedata r:id="rId25" o:title=""/>
          </v:shape>
        </w:pict>
      </w:r>
    </w:p>
    <w:p w:rsidR="004D395E" w:rsidRDefault="004D395E" w:rsidP="00DE4532">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CHALLENGE</w:t>
      </w:r>
    </w:p>
    <w:p w:rsidR="004D395E" w:rsidRDefault="004D395E" w:rsidP="00DE4532">
      <w:pPr>
        <w:jc w:val="center"/>
        <w:rPr>
          <w:rFonts w:ascii="Times New Roman" w:hAnsi="Times New Roman"/>
          <w:b/>
          <w:i/>
          <w:sz w:val="40"/>
          <w:szCs w:val="40"/>
        </w:rPr>
      </w:pPr>
      <w:r>
        <w:rPr>
          <w:rFonts w:ascii="Times New Roman" w:hAnsi="Times New Roman"/>
          <w:b/>
          <w:i/>
          <w:sz w:val="40"/>
          <w:szCs w:val="40"/>
        </w:rPr>
        <w:t>The Freestyle challenge is to find one kid who can’t be improved in 5 minutes.</w:t>
      </w:r>
    </w:p>
    <w:p w:rsidR="004D395E" w:rsidRDefault="004D395E" w:rsidP="00DE4532">
      <w:pPr>
        <w:rPr>
          <w:rFonts w:ascii="Times New Roman" w:hAnsi="Times New Roman"/>
          <w:sz w:val="32"/>
          <w:szCs w:val="32"/>
        </w:rPr>
      </w:pPr>
      <w:r>
        <w:rPr>
          <w:rFonts w:ascii="Times New Roman" w:hAnsi="Times New Roman"/>
          <w:sz w:val="32"/>
          <w:szCs w:val="32"/>
        </w:rPr>
        <w:t>Sport should be a challenge. Let’s face it. Some players stay in their comfort zone and only practise what they can do so they can avoid making mistakes. Freestyle kids practise what they can’t do so they make a lot more mistakes and they learn a lot more from them.</w:t>
      </w:r>
    </w:p>
    <w:p w:rsidR="004D395E" w:rsidRDefault="004D395E" w:rsidP="00DE4532">
      <w:pPr>
        <w:rPr>
          <w:rFonts w:ascii="Times New Roman" w:hAnsi="Times New Roman"/>
          <w:sz w:val="32"/>
          <w:szCs w:val="32"/>
        </w:rPr>
      </w:pPr>
      <w:r>
        <w:rPr>
          <w:rFonts w:ascii="Times New Roman" w:hAnsi="Times New Roman"/>
          <w:sz w:val="32"/>
          <w:szCs w:val="32"/>
        </w:rPr>
        <w:t xml:space="preserve">Some kids are conditioned to play it safe and keep the ball on the ground. Freestyle kids love the challenge of volleying, heading and juggling the difficult high ball so they can learn to read the spin and the bounce. Freestyle Soccer needs to be constantly challenged to make it more robust so that it never stays at the same level. Growth depends on a willingness to question old ideas and challenge the new. </w:t>
      </w:r>
    </w:p>
    <w:p w:rsidR="004D395E" w:rsidRDefault="004D395E" w:rsidP="00DE4532">
      <w:pPr>
        <w:rPr>
          <w:rFonts w:ascii="Arial Rounded MT Bold" w:hAnsi="Arial Rounded MT Bold"/>
          <w:b/>
          <w:noProof/>
          <w:color w:val="00B050"/>
          <w:sz w:val="40"/>
          <w:szCs w:val="40"/>
          <w:lang w:eastAsia="en-AU"/>
        </w:rPr>
      </w:pPr>
      <w:r>
        <w:rPr>
          <w:rFonts w:ascii="Times New Roman" w:hAnsi="Times New Roman"/>
          <w:sz w:val="32"/>
          <w:szCs w:val="32"/>
        </w:rPr>
        <w:t>The worst we can be in sport is satisfied because then we all become ordinary and avoid innovation. The best we can be is challenged because then we look for different ways to improve. Most Soccer kids aren’t impressed by best practice. They want better practice so they can get thousands of repetitive ball touches and challenge their limits.</w:t>
      </w:r>
      <w:r w:rsidRPr="000908F2">
        <w:rPr>
          <w:rFonts w:ascii="Arial Rounded MT Bold" w:hAnsi="Arial Rounded MT Bold"/>
          <w:b/>
          <w:noProof/>
          <w:color w:val="00B050"/>
          <w:sz w:val="40"/>
          <w:szCs w:val="40"/>
          <w:lang w:eastAsia="en-AU"/>
        </w:rPr>
        <w:t xml:space="preserve"> </w:t>
      </w:r>
    </w:p>
    <w:p w:rsidR="004D395E" w:rsidRDefault="004D395E" w:rsidP="000908F2">
      <w:pPr>
        <w:jc w:val="center"/>
        <w:rPr>
          <w:rFonts w:ascii="Times New Roman" w:hAnsi="Times New Roman"/>
          <w:sz w:val="32"/>
          <w:szCs w:val="32"/>
        </w:rPr>
      </w:pPr>
      <w:r w:rsidRPr="00007780">
        <w:rPr>
          <w:rFonts w:ascii="Times New Roman" w:hAnsi="Times New Roman"/>
          <w:noProof/>
          <w:sz w:val="32"/>
          <w:szCs w:val="32"/>
          <w:lang w:eastAsia="en-AU"/>
        </w:rPr>
        <w:pict>
          <v:shape id="_x0000_i1044" type="#_x0000_t75" style="width:382.5pt;height:242.25pt;visibility:visible">
            <v:imagedata r:id="rId26" o:title=""/>
          </v:shape>
        </w:pict>
      </w:r>
    </w:p>
    <w:p w:rsidR="004D395E" w:rsidRDefault="004D395E" w:rsidP="00FB6F1A">
      <w:pPr>
        <w:jc w:val="center"/>
        <w:rPr>
          <w:rFonts w:ascii="Arial Rounded MT Bold" w:hAnsi="Arial Rounded MT Bold"/>
          <w:b/>
          <w:color w:val="00B050"/>
          <w:sz w:val="40"/>
          <w:szCs w:val="40"/>
        </w:rPr>
      </w:pPr>
      <w:r>
        <w:rPr>
          <w:rFonts w:ascii="Arial Rounded MT Bold" w:hAnsi="Arial Rounded MT Bold"/>
          <w:b/>
          <w:color w:val="00B050"/>
          <w:sz w:val="40"/>
          <w:szCs w:val="40"/>
        </w:rPr>
        <w:t>INTUITION</w:t>
      </w:r>
    </w:p>
    <w:p w:rsidR="004D395E" w:rsidRPr="00DE514F" w:rsidRDefault="004D395E" w:rsidP="00FB6F1A">
      <w:pPr>
        <w:jc w:val="center"/>
        <w:rPr>
          <w:rFonts w:ascii="Times New Roman" w:hAnsi="Times New Roman"/>
          <w:b/>
          <w:i/>
          <w:sz w:val="40"/>
          <w:szCs w:val="40"/>
        </w:rPr>
      </w:pPr>
      <w:r>
        <w:rPr>
          <w:rFonts w:ascii="Times New Roman" w:hAnsi="Times New Roman"/>
          <w:b/>
          <w:i/>
          <w:sz w:val="40"/>
          <w:szCs w:val="40"/>
        </w:rPr>
        <w:t>All kids have talent. They just use it differently.</w:t>
      </w:r>
    </w:p>
    <w:p w:rsidR="004D395E" w:rsidRPr="004E7B84" w:rsidRDefault="004D395E" w:rsidP="00FB6F1A">
      <w:pPr>
        <w:rPr>
          <w:rFonts w:ascii="Times New Roman" w:hAnsi="Times New Roman"/>
          <w:sz w:val="32"/>
          <w:szCs w:val="32"/>
        </w:rPr>
      </w:pPr>
      <w:r w:rsidRPr="004E7B84">
        <w:rPr>
          <w:rFonts w:ascii="Times New Roman" w:hAnsi="Times New Roman"/>
          <w:sz w:val="32"/>
          <w:szCs w:val="32"/>
        </w:rPr>
        <w:t xml:space="preserve">Skill is what we teach kids. Talent is what they do with it. </w:t>
      </w:r>
      <w:r>
        <w:rPr>
          <w:rFonts w:ascii="Times New Roman" w:hAnsi="Times New Roman"/>
          <w:sz w:val="32"/>
          <w:szCs w:val="32"/>
        </w:rPr>
        <w:t xml:space="preserve">Intelligence is what kids do with their talent. </w:t>
      </w:r>
      <w:r w:rsidRPr="004E7B84">
        <w:rPr>
          <w:rFonts w:ascii="Times New Roman" w:hAnsi="Times New Roman"/>
          <w:sz w:val="32"/>
          <w:szCs w:val="32"/>
        </w:rPr>
        <w:t xml:space="preserve">Creativity is what they do with their </w:t>
      </w:r>
      <w:r>
        <w:rPr>
          <w:rFonts w:ascii="Times New Roman" w:hAnsi="Times New Roman"/>
          <w:sz w:val="32"/>
          <w:szCs w:val="32"/>
        </w:rPr>
        <w:t>intelligence</w:t>
      </w:r>
      <w:r w:rsidRPr="004E7B84">
        <w:rPr>
          <w:rFonts w:ascii="Times New Roman" w:hAnsi="Times New Roman"/>
          <w:sz w:val="32"/>
          <w:szCs w:val="32"/>
        </w:rPr>
        <w:t>.</w:t>
      </w:r>
      <w:r>
        <w:rPr>
          <w:rFonts w:ascii="Times New Roman" w:hAnsi="Times New Roman"/>
          <w:sz w:val="32"/>
          <w:szCs w:val="32"/>
        </w:rPr>
        <w:t xml:space="preserve"> Once we teach them the basics, kids learn to improvise.</w:t>
      </w:r>
    </w:p>
    <w:p w:rsidR="004D395E" w:rsidRDefault="004D395E" w:rsidP="00D6576E">
      <w:pPr>
        <w:rPr>
          <w:rFonts w:ascii="Times New Roman" w:hAnsi="Times New Roman"/>
          <w:sz w:val="32"/>
          <w:szCs w:val="32"/>
        </w:rPr>
      </w:pPr>
      <w:r w:rsidRPr="00313514">
        <w:rPr>
          <w:rFonts w:ascii="Times New Roman" w:hAnsi="Times New Roman"/>
          <w:sz w:val="32"/>
          <w:szCs w:val="32"/>
        </w:rPr>
        <w:t xml:space="preserve">All kids </w:t>
      </w:r>
      <w:r>
        <w:rPr>
          <w:rFonts w:ascii="Times New Roman" w:hAnsi="Times New Roman"/>
          <w:sz w:val="32"/>
          <w:szCs w:val="32"/>
        </w:rPr>
        <w:t>look the same when we tell them where to stand and what to do. The instinctive player stands out when the pressure is increased and they need to improvise. When it’s pouring with rain and the field is slippery, one kid will always keep control. Any coach can improve any player in 5 minutes just by learning what makes them stand out.</w:t>
      </w:r>
    </w:p>
    <w:p w:rsidR="004D395E" w:rsidRDefault="004D395E" w:rsidP="00FB6F1A">
      <w:pPr>
        <w:rPr>
          <w:rFonts w:ascii="Times New Roman" w:hAnsi="Times New Roman"/>
          <w:sz w:val="32"/>
          <w:szCs w:val="32"/>
        </w:rPr>
      </w:pPr>
      <w:r>
        <w:rPr>
          <w:rFonts w:ascii="Times New Roman" w:hAnsi="Times New Roman"/>
          <w:sz w:val="32"/>
          <w:szCs w:val="32"/>
        </w:rPr>
        <w:t xml:space="preserve">All kids are different and they all have different talents. </w:t>
      </w:r>
      <w:r w:rsidRPr="00DE514F">
        <w:rPr>
          <w:rFonts w:ascii="Times New Roman" w:hAnsi="Times New Roman"/>
          <w:sz w:val="32"/>
          <w:szCs w:val="32"/>
        </w:rPr>
        <w:t>Any coach can identify Freestyle Soccer kids by the way they train.</w:t>
      </w:r>
      <w:r>
        <w:rPr>
          <w:rFonts w:ascii="Times New Roman" w:hAnsi="Times New Roman"/>
          <w:sz w:val="32"/>
          <w:szCs w:val="32"/>
        </w:rPr>
        <w:t xml:space="preserve"> These kids constantly</w:t>
      </w:r>
      <w:r w:rsidRPr="0085781C">
        <w:rPr>
          <w:rFonts w:ascii="Times New Roman" w:hAnsi="Times New Roman"/>
          <w:sz w:val="32"/>
          <w:szCs w:val="32"/>
        </w:rPr>
        <w:t xml:space="preserve"> </w:t>
      </w:r>
      <w:r>
        <w:rPr>
          <w:rFonts w:ascii="Times New Roman" w:hAnsi="Times New Roman"/>
          <w:sz w:val="32"/>
          <w:szCs w:val="32"/>
        </w:rPr>
        <w:t>look, think, talk, listen and move as they explore options.</w:t>
      </w:r>
    </w:p>
    <w:p w:rsidR="004D395E" w:rsidRDefault="004D395E" w:rsidP="00FB6F1A">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Picture 6" o:spid="_x0000_i1045" type="#_x0000_t75" style="width:467.25pt;height:351pt;visibility:visible">
            <v:imagedata r:id="rId27" o:title=""/>
          </v:shape>
        </w:pict>
      </w:r>
    </w:p>
    <w:p w:rsidR="004D395E" w:rsidRPr="00C448E6" w:rsidRDefault="004D395E" w:rsidP="00DE4532">
      <w:pPr>
        <w:jc w:val="center"/>
        <w:rPr>
          <w:rFonts w:ascii="Arial Rounded MT Bold" w:hAnsi="Arial Rounded MT Bold"/>
          <w:b/>
          <w:color w:val="00B050"/>
          <w:sz w:val="40"/>
          <w:szCs w:val="40"/>
        </w:rPr>
      </w:pPr>
      <w:r>
        <w:rPr>
          <w:rFonts w:ascii="Arial Rounded MT Bold" w:hAnsi="Arial Rounded MT Bold"/>
          <w:b/>
          <w:color w:val="00B050"/>
          <w:sz w:val="40"/>
          <w:szCs w:val="40"/>
        </w:rPr>
        <w:t>CHARACTER</w:t>
      </w:r>
    </w:p>
    <w:p w:rsidR="004D395E" w:rsidRDefault="004D395E" w:rsidP="00DE4532">
      <w:pPr>
        <w:jc w:val="center"/>
        <w:rPr>
          <w:rFonts w:ascii="Times New Roman" w:hAnsi="Times New Roman"/>
          <w:b/>
          <w:i/>
          <w:sz w:val="40"/>
          <w:szCs w:val="40"/>
        </w:rPr>
      </w:pPr>
      <w:r>
        <w:rPr>
          <w:rFonts w:ascii="Times New Roman" w:hAnsi="Times New Roman"/>
          <w:b/>
          <w:i/>
          <w:sz w:val="40"/>
          <w:szCs w:val="40"/>
        </w:rPr>
        <w:t>An observant coach will recognise character both on and off the field.</w:t>
      </w:r>
    </w:p>
    <w:p w:rsidR="004D395E" w:rsidRDefault="004D395E" w:rsidP="0085781C">
      <w:pPr>
        <w:rPr>
          <w:rFonts w:ascii="Times New Roman" w:hAnsi="Times New Roman"/>
          <w:sz w:val="32"/>
          <w:szCs w:val="32"/>
        </w:rPr>
      </w:pPr>
      <w:r>
        <w:rPr>
          <w:rFonts w:ascii="Times New Roman" w:hAnsi="Times New Roman"/>
          <w:sz w:val="32"/>
          <w:szCs w:val="32"/>
        </w:rPr>
        <w:t>A one lap race isn’t just about fitness and speed. It provides clues about character and potential. In any race, the coach will identify the three at the front who push themselves and the three at the back who drag their feet. Kids show their personality in everything they do.</w:t>
      </w:r>
    </w:p>
    <w:p w:rsidR="004D395E" w:rsidRDefault="004D395E" w:rsidP="00DE4532">
      <w:pPr>
        <w:rPr>
          <w:rFonts w:ascii="Times New Roman" w:hAnsi="Times New Roman"/>
          <w:sz w:val="32"/>
          <w:szCs w:val="32"/>
        </w:rPr>
      </w:pPr>
      <w:r>
        <w:rPr>
          <w:rFonts w:ascii="Times New Roman" w:hAnsi="Times New Roman"/>
          <w:sz w:val="32"/>
          <w:szCs w:val="32"/>
        </w:rPr>
        <w:t>If the fastest kid can run a lap of the field in 52 seconds and the slowest kid takes 75 seconds, every kid should be able to achieve a team standard of 60 to 65 seconds. When they repeat the run with a ball at their feet every kid should aim for between 75 and 80 seconds.</w:t>
      </w:r>
    </w:p>
    <w:p w:rsidR="004D395E" w:rsidRDefault="004D395E" w:rsidP="00DE4532">
      <w:pPr>
        <w:rPr>
          <w:rFonts w:ascii="Times New Roman" w:hAnsi="Times New Roman"/>
          <w:sz w:val="32"/>
          <w:szCs w:val="32"/>
        </w:rPr>
      </w:pPr>
      <w:r>
        <w:rPr>
          <w:rFonts w:ascii="Times New Roman" w:hAnsi="Times New Roman"/>
          <w:sz w:val="32"/>
          <w:szCs w:val="32"/>
        </w:rPr>
        <w:t>When the best ball player can juggle over 100 and the struggling kids can’t make double figures, 20 becomes the standard to reach. Less than 20 can be faked with a bit of luck. It takes a lot of time and effort to beat 20 juggles. It takes character to challenge personal goals.</w:t>
      </w:r>
    </w:p>
    <w:p w:rsidR="004D395E" w:rsidRDefault="004D395E" w:rsidP="00DE4532">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46" type="#_x0000_t75" style="width:414.75pt;height:311.25pt;visibility:visible">
            <v:imagedata r:id="rId28" o:title=""/>
          </v:shape>
        </w:pict>
      </w:r>
    </w:p>
    <w:p w:rsidR="004D395E" w:rsidRDefault="004D395E" w:rsidP="00DE4532">
      <w:pPr>
        <w:jc w:val="center"/>
        <w:rPr>
          <w:rFonts w:ascii="Arial Rounded MT Bold" w:hAnsi="Arial Rounded MT Bold"/>
          <w:b/>
          <w:color w:val="00B050"/>
          <w:sz w:val="40"/>
          <w:szCs w:val="40"/>
        </w:rPr>
      </w:pPr>
      <w:r>
        <w:rPr>
          <w:rFonts w:ascii="Arial Rounded MT Bold" w:hAnsi="Arial Rounded MT Bold"/>
          <w:b/>
          <w:color w:val="00B050"/>
          <w:sz w:val="40"/>
          <w:szCs w:val="40"/>
        </w:rPr>
        <w:t>CONTROL</w:t>
      </w:r>
    </w:p>
    <w:p w:rsidR="004D395E" w:rsidRDefault="004D395E" w:rsidP="00DE4532">
      <w:pPr>
        <w:jc w:val="center"/>
        <w:rPr>
          <w:rFonts w:ascii="Times New Roman" w:hAnsi="Times New Roman"/>
          <w:b/>
          <w:i/>
          <w:sz w:val="40"/>
          <w:szCs w:val="40"/>
        </w:rPr>
      </w:pPr>
      <w:r>
        <w:rPr>
          <w:rFonts w:ascii="Times New Roman" w:hAnsi="Times New Roman"/>
          <w:b/>
          <w:i/>
          <w:sz w:val="40"/>
          <w:szCs w:val="40"/>
        </w:rPr>
        <w:t>The quality of control in a game is directly related to the quantity of control at training.</w:t>
      </w:r>
    </w:p>
    <w:p w:rsidR="004D395E" w:rsidRDefault="004D395E" w:rsidP="00DE4532">
      <w:pPr>
        <w:rPr>
          <w:rFonts w:ascii="Times New Roman" w:hAnsi="Times New Roman"/>
          <w:sz w:val="32"/>
          <w:szCs w:val="32"/>
        </w:rPr>
      </w:pPr>
      <w:r>
        <w:rPr>
          <w:rFonts w:ascii="Times New Roman" w:hAnsi="Times New Roman"/>
          <w:sz w:val="32"/>
          <w:szCs w:val="32"/>
        </w:rPr>
        <w:t>Most coaches have no idea how many ball touches kids need to get a feel for the ball. It takes at least 200 ball touches before eye/foot coordination kicks in. Any coach can measure this for themselves. We don’t learn to walk by standing in a line and taking one perfect step every two minutes. We learn to walk by walking. We don’t learn to shoot by taking one shot every two minutes. We just need to shoot.</w:t>
      </w:r>
    </w:p>
    <w:p w:rsidR="004D395E" w:rsidRDefault="004D395E" w:rsidP="00DE4532">
      <w:pPr>
        <w:rPr>
          <w:rFonts w:ascii="Times New Roman" w:hAnsi="Times New Roman"/>
          <w:sz w:val="32"/>
          <w:szCs w:val="32"/>
        </w:rPr>
      </w:pPr>
      <w:r>
        <w:rPr>
          <w:rFonts w:ascii="Times New Roman" w:hAnsi="Times New Roman"/>
          <w:sz w:val="32"/>
          <w:szCs w:val="32"/>
        </w:rPr>
        <w:t>When kids juggle a ball 30 times, the last ten numbers are a lot higher than the first ten as the mind and body synchronise with the ball. At the start, kids are flat footed and stiff legged. Initial touches are too hard or too soft, too high or too low, too early or too late, too fast or too slow, too left or too right, too loose or too tight. After 200 kicks, control becomes intuitive. It takes 5 minutes to get 200 ball touches.</w:t>
      </w:r>
    </w:p>
    <w:p w:rsidR="004D395E" w:rsidRDefault="004D395E" w:rsidP="00DE4532">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Picture 9" o:spid="_x0000_i1047" type="#_x0000_t75" style="width:426pt;height:319.5pt;visibility:visible">
            <v:imagedata r:id="rId29" o:title=""/>
          </v:shape>
        </w:pict>
      </w:r>
    </w:p>
    <w:p w:rsidR="004D395E" w:rsidRDefault="004D395E" w:rsidP="00DA5E5F">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TEAMWORK</w:t>
      </w:r>
    </w:p>
    <w:p w:rsidR="004D395E" w:rsidRPr="00436BEE" w:rsidRDefault="004D395E" w:rsidP="0088341F">
      <w:pPr>
        <w:jc w:val="center"/>
        <w:rPr>
          <w:rFonts w:ascii="Times New Roman" w:hAnsi="Times New Roman"/>
          <w:b/>
          <w:i/>
          <w:sz w:val="40"/>
          <w:szCs w:val="40"/>
        </w:rPr>
      </w:pPr>
      <w:r w:rsidRPr="00436BEE">
        <w:rPr>
          <w:rFonts w:ascii="Times New Roman" w:hAnsi="Times New Roman"/>
          <w:b/>
          <w:i/>
          <w:sz w:val="40"/>
          <w:szCs w:val="40"/>
        </w:rPr>
        <w:t xml:space="preserve">Soccer is essentially a team game so </w:t>
      </w:r>
      <w:r>
        <w:rPr>
          <w:rFonts w:ascii="Times New Roman" w:hAnsi="Times New Roman"/>
          <w:b/>
          <w:i/>
          <w:sz w:val="40"/>
          <w:szCs w:val="40"/>
        </w:rPr>
        <w:t xml:space="preserve">Freestyle </w:t>
      </w:r>
      <w:r w:rsidRPr="00436BEE">
        <w:rPr>
          <w:rFonts w:ascii="Times New Roman" w:hAnsi="Times New Roman"/>
          <w:b/>
          <w:i/>
          <w:sz w:val="40"/>
          <w:szCs w:val="40"/>
        </w:rPr>
        <w:t xml:space="preserve">kids </w:t>
      </w:r>
      <w:r>
        <w:rPr>
          <w:rFonts w:ascii="Times New Roman" w:hAnsi="Times New Roman"/>
          <w:b/>
          <w:i/>
          <w:sz w:val="40"/>
          <w:szCs w:val="40"/>
        </w:rPr>
        <w:t>learn</w:t>
      </w:r>
      <w:r w:rsidRPr="00436BEE">
        <w:rPr>
          <w:rFonts w:ascii="Times New Roman" w:hAnsi="Times New Roman"/>
          <w:b/>
          <w:i/>
          <w:sz w:val="40"/>
          <w:szCs w:val="40"/>
        </w:rPr>
        <w:t xml:space="preserve"> to think about the other players.</w:t>
      </w:r>
    </w:p>
    <w:p w:rsidR="004D395E" w:rsidRDefault="004D395E" w:rsidP="00436BEE">
      <w:pPr>
        <w:rPr>
          <w:rFonts w:ascii="Times New Roman" w:hAnsi="Times New Roman"/>
          <w:sz w:val="32"/>
          <w:szCs w:val="32"/>
        </w:rPr>
      </w:pPr>
      <w:r>
        <w:rPr>
          <w:rFonts w:ascii="Times New Roman" w:hAnsi="Times New Roman"/>
          <w:sz w:val="32"/>
          <w:szCs w:val="32"/>
        </w:rPr>
        <w:t>Te</w:t>
      </w:r>
      <w:r w:rsidRPr="00436BEE">
        <w:rPr>
          <w:rFonts w:ascii="Times New Roman" w:hAnsi="Times New Roman"/>
          <w:sz w:val="32"/>
          <w:szCs w:val="32"/>
        </w:rPr>
        <w:t>amwork is personality, temperament and behaviour</w:t>
      </w:r>
      <w:r>
        <w:rPr>
          <w:rFonts w:ascii="Times New Roman" w:hAnsi="Times New Roman"/>
          <w:sz w:val="32"/>
          <w:szCs w:val="32"/>
        </w:rPr>
        <w:t>. Some kids are team players and some kids are more suited to individual sport. When the pressure is on in a game, kids need to know that they can depend on their team mates.</w:t>
      </w:r>
    </w:p>
    <w:p w:rsidR="004D395E" w:rsidRDefault="004D395E" w:rsidP="00436BEE">
      <w:pPr>
        <w:rPr>
          <w:rFonts w:ascii="Times New Roman" w:hAnsi="Times New Roman"/>
          <w:sz w:val="32"/>
          <w:szCs w:val="32"/>
        </w:rPr>
      </w:pPr>
      <w:r>
        <w:rPr>
          <w:rFonts w:ascii="Times New Roman" w:hAnsi="Times New Roman"/>
          <w:sz w:val="32"/>
          <w:szCs w:val="32"/>
        </w:rPr>
        <w:t>Some kids focus on themselves and some kids focus on the team. A coach can teach a team but needs to learn about individuals.</w:t>
      </w:r>
    </w:p>
    <w:p w:rsidR="004D395E" w:rsidRPr="002233DB" w:rsidRDefault="004D395E" w:rsidP="00DE514F">
      <w:pPr>
        <w:rPr>
          <w:rFonts w:ascii="Times New Roman" w:hAnsi="Times New Roman"/>
          <w:noProof/>
          <w:sz w:val="32"/>
          <w:szCs w:val="32"/>
          <w:lang w:eastAsia="en-AU"/>
        </w:rPr>
      </w:pPr>
      <w:r>
        <w:rPr>
          <w:rFonts w:ascii="Times New Roman" w:hAnsi="Times New Roman"/>
          <w:sz w:val="32"/>
          <w:szCs w:val="32"/>
        </w:rPr>
        <w:t>All kids have talent but it’s what they do with it that counts.</w:t>
      </w:r>
      <w:r w:rsidRPr="00DE514F">
        <w:rPr>
          <w:rFonts w:ascii="Times New Roman" w:hAnsi="Times New Roman"/>
          <w:sz w:val="32"/>
          <w:szCs w:val="32"/>
        </w:rPr>
        <w:t xml:space="preserve"> </w:t>
      </w:r>
      <w:r>
        <w:rPr>
          <w:rFonts w:ascii="Times New Roman" w:hAnsi="Times New Roman"/>
          <w:sz w:val="32"/>
          <w:szCs w:val="32"/>
        </w:rPr>
        <w:t>There are plenty of skilful kids who dribble until they lose the ball and talented strikers who try to impress by blasting the ball over the bar.</w:t>
      </w:r>
      <w:r w:rsidRPr="00DA5E5F">
        <w:rPr>
          <w:rFonts w:ascii="Times New Roman" w:hAnsi="Times New Roman"/>
          <w:noProof/>
          <w:color w:val="FF0000"/>
          <w:sz w:val="32"/>
          <w:szCs w:val="32"/>
          <w:lang w:eastAsia="en-AU"/>
        </w:rPr>
        <w:t xml:space="preserve"> </w:t>
      </w:r>
      <w:r w:rsidRPr="002233DB">
        <w:rPr>
          <w:rFonts w:ascii="Times New Roman" w:hAnsi="Times New Roman"/>
          <w:noProof/>
          <w:sz w:val="32"/>
          <w:szCs w:val="32"/>
          <w:lang w:eastAsia="en-AU"/>
        </w:rPr>
        <w:t xml:space="preserve">Freestyle kids </w:t>
      </w:r>
      <w:r>
        <w:rPr>
          <w:rFonts w:ascii="Times New Roman" w:hAnsi="Times New Roman"/>
          <w:noProof/>
          <w:sz w:val="32"/>
          <w:szCs w:val="32"/>
          <w:lang w:eastAsia="en-AU"/>
        </w:rPr>
        <w:t>keep possession</w:t>
      </w:r>
      <w:r>
        <w:rPr>
          <w:rFonts w:ascii="Times New Roman" w:hAnsi="Times New Roman"/>
          <w:sz w:val="32"/>
          <w:szCs w:val="32"/>
        </w:rPr>
        <w:t>, keep the ball in play and keep their shots low.</w:t>
      </w:r>
    </w:p>
    <w:p w:rsidR="004D395E" w:rsidRDefault="004D395E" w:rsidP="002233DB">
      <w:pPr>
        <w:jc w:val="center"/>
        <w:rPr>
          <w:rFonts w:ascii="Times New Roman" w:hAnsi="Times New Roman"/>
          <w:noProof/>
          <w:color w:val="FF0000"/>
          <w:sz w:val="32"/>
          <w:szCs w:val="32"/>
          <w:lang w:eastAsia="en-AU"/>
        </w:rPr>
      </w:pPr>
      <w:r w:rsidRPr="00007780">
        <w:rPr>
          <w:rFonts w:ascii="Arial Rounded MT Bold" w:hAnsi="Arial Rounded MT Bold"/>
          <w:b/>
          <w:noProof/>
          <w:color w:val="00B050"/>
          <w:sz w:val="40"/>
          <w:szCs w:val="40"/>
          <w:lang w:eastAsia="en-AU"/>
        </w:rPr>
        <w:pict>
          <v:shape id="_x0000_i1048" type="#_x0000_t75" style="width:449.25pt;height:336.75pt;visibility:visible">
            <v:imagedata r:id="rId30" o:title=""/>
          </v:shape>
        </w:pict>
      </w:r>
    </w:p>
    <w:p w:rsidR="004D395E" w:rsidRDefault="004D395E" w:rsidP="00CF0C88">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HARD DRIVE</w:t>
      </w:r>
    </w:p>
    <w:p w:rsidR="004D395E" w:rsidRPr="00260226" w:rsidRDefault="004D395E" w:rsidP="0088341F">
      <w:pPr>
        <w:jc w:val="center"/>
        <w:rPr>
          <w:rFonts w:ascii="Times New Roman" w:hAnsi="Times New Roman"/>
          <w:b/>
          <w:i/>
          <w:sz w:val="40"/>
          <w:szCs w:val="40"/>
        </w:rPr>
      </w:pPr>
      <w:r w:rsidRPr="00260226">
        <w:rPr>
          <w:rFonts w:ascii="Times New Roman" w:hAnsi="Times New Roman"/>
          <w:b/>
          <w:i/>
          <w:sz w:val="40"/>
          <w:szCs w:val="40"/>
        </w:rPr>
        <w:t xml:space="preserve">Motivation has to come from the kid. It won’t work if it </w:t>
      </w:r>
      <w:r>
        <w:rPr>
          <w:rFonts w:ascii="Times New Roman" w:hAnsi="Times New Roman"/>
          <w:b/>
          <w:i/>
          <w:sz w:val="40"/>
          <w:szCs w:val="40"/>
        </w:rPr>
        <w:t xml:space="preserve">only </w:t>
      </w:r>
      <w:r w:rsidRPr="00260226">
        <w:rPr>
          <w:rFonts w:ascii="Times New Roman" w:hAnsi="Times New Roman"/>
          <w:b/>
          <w:i/>
          <w:sz w:val="40"/>
          <w:szCs w:val="40"/>
        </w:rPr>
        <w:t xml:space="preserve">comes from </w:t>
      </w:r>
      <w:r>
        <w:rPr>
          <w:rFonts w:ascii="Times New Roman" w:hAnsi="Times New Roman"/>
          <w:b/>
          <w:i/>
          <w:sz w:val="40"/>
          <w:szCs w:val="40"/>
        </w:rPr>
        <w:t xml:space="preserve">their </w:t>
      </w:r>
      <w:r w:rsidRPr="00260226">
        <w:rPr>
          <w:rFonts w:ascii="Times New Roman" w:hAnsi="Times New Roman"/>
          <w:b/>
          <w:i/>
          <w:sz w:val="40"/>
          <w:szCs w:val="40"/>
        </w:rPr>
        <w:t>parents or coaches.</w:t>
      </w:r>
    </w:p>
    <w:p w:rsidR="004D395E" w:rsidRDefault="004D395E" w:rsidP="00260226">
      <w:pPr>
        <w:rPr>
          <w:rFonts w:ascii="Times New Roman" w:hAnsi="Times New Roman"/>
          <w:sz w:val="32"/>
          <w:szCs w:val="32"/>
        </w:rPr>
      </w:pPr>
      <w:r>
        <w:rPr>
          <w:rFonts w:ascii="Times New Roman" w:hAnsi="Times New Roman"/>
          <w:sz w:val="32"/>
          <w:szCs w:val="32"/>
        </w:rPr>
        <w:t>The average Soccer kids learn to train when they’re told to train and learn to do what they’re told to do. They don’t need to think for themselves or create their own moves if everything is choreographed. The average Soccer coach looks for the kids who are easy to coach.</w:t>
      </w:r>
    </w:p>
    <w:p w:rsidR="004D395E" w:rsidRDefault="004D395E" w:rsidP="003D6DF2">
      <w:pPr>
        <w:rPr>
          <w:rFonts w:ascii="Times New Roman" w:hAnsi="Times New Roman"/>
          <w:sz w:val="32"/>
          <w:szCs w:val="32"/>
        </w:rPr>
      </w:pPr>
      <w:r>
        <w:rPr>
          <w:rFonts w:ascii="Times New Roman" w:hAnsi="Times New Roman"/>
          <w:sz w:val="32"/>
          <w:szCs w:val="32"/>
        </w:rPr>
        <w:t>There are thousands of Freestyle kids in Australia who train without being told and they’re forced to think for themselves, identify their own mistakes and discover the underlying cause. These kids are never satisfied with being ordinary. There’s something in Freestyle Soccer kids that drives them to do more than they’re told to do. Most coaches have no idea who the Freestyle kids are in their team.</w:t>
      </w:r>
    </w:p>
    <w:p w:rsidR="004D395E" w:rsidRDefault="004D395E" w:rsidP="00D1281F">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49" type="#_x0000_t75" style="width:472.5pt;height:354.75pt;visibility:visible">
            <v:imagedata r:id="rId31" o:title=""/>
          </v:shape>
        </w:pict>
      </w:r>
    </w:p>
    <w:p w:rsidR="004D395E" w:rsidRDefault="004D395E" w:rsidP="00D1281F">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GROWTH</w:t>
      </w:r>
    </w:p>
    <w:p w:rsidR="004D395E" w:rsidRPr="00210B43" w:rsidRDefault="004D395E" w:rsidP="004E7B84">
      <w:pPr>
        <w:jc w:val="center"/>
        <w:rPr>
          <w:rFonts w:ascii="Times New Roman" w:hAnsi="Times New Roman"/>
          <w:b/>
          <w:i/>
          <w:sz w:val="40"/>
          <w:szCs w:val="40"/>
        </w:rPr>
      </w:pPr>
      <w:r w:rsidRPr="00210B43">
        <w:rPr>
          <w:rFonts w:ascii="Times New Roman" w:hAnsi="Times New Roman"/>
          <w:b/>
          <w:i/>
          <w:sz w:val="40"/>
          <w:szCs w:val="40"/>
        </w:rPr>
        <w:t>When a coach can measure performance, they can also measure improvement</w:t>
      </w:r>
      <w:r>
        <w:rPr>
          <w:rFonts w:ascii="Times New Roman" w:hAnsi="Times New Roman"/>
          <w:b/>
          <w:i/>
          <w:sz w:val="40"/>
          <w:szCs w:val="40"/>
        </w:rPr>
        <w:t xml:space="preserve"> and identify peak skills</w:t>
      </w:r>
      <w:r w:rsidRPr="00210B43">
        <w:rPr>
          <w:rFonts w:ascii="Times New Roman" w:hAnsi="Times New Roman"/>
          <w:b/>
          <w:i/>
          <w:sz w:val="40"/>
          <w:szCs w:val="40"/>
        </w:rPr>
        <w:t>.</w:t>
      </w:r>
    </w:p>
    <w:p w:rsidR="004D395E" w:rsidRDefault="004D395E" w:rsidP="004710FE">
      <w:pPr>
        <w:rPr>
          <w:rFonts w:ascii="Times New Roman" w:hAnsi="Times New Roman"/>
          <w:sz w:val="32"/>
          <w:szCs w:val="32"/>
        </w:rPr>
      </w:pPr>
      <w:r w:rsidRPr="00210B43">
        <w:rPr>
          <w:rFonts w:ascii="Times New Roman" w:hAnsi="Times New Roman"/>
          <w:sz w:val="32"/>
          <w:szCs w:val="32"/>
        </w:rPr>
        <w:t xml:space="preserve">Some kids go through a whole season without knowing how </w:t>
      </w:r>
      <w:r>
        <w:rPr>
          <w:rFonts w:ascii="Times New Roman" w:hAnsi="Times New Roman"/>
          <w:sz w:val="32"/>
          <w:szCs w:val="32"/>
        </w:rPr>
        <w:t>skilful</w:t>
      </w:r>
      <w:r w:rsidRPr="00210B43">
        <w:rPr>
          <w:rFonts w:ascii="Times New Roman" w:hAnsi="Times New Roman"/>
          <w:sz w:val="32"/>
          <w:szCs w:val="32"/>
        </w:rPr>
        <w:t xml:space="preserve"> they are or whether they’re actually improving. Freestyle kids keep a record of their fitness and skill levels so they know where they’re up to and what they need to focus on </w:t>
      </w:r>
      <w:r>
        <w:rPr>
          <w:rFonts w:ascii="Times New Roman" w:hAnsi="Times New Roman"/>
          <w:sz w:val="32"/>
          <w:szCs w:val="32"/>
        </w:rPr>
        <w:t>next to challenge their limits. How many Soccer coaches keep a record of player performance?</w:t>
      </w:r>
    </w:p>
    <w:p w:rsidR="004D395E" w:rsidRPr="00210B43" w:rsidRDefault="004D395E" w:rsidP="004710FE">
      <w:pPr>
        <w:rPr>
          <w:rFonts w:ascii="Times New Roman" w:hAnsi="Times New Roman"/>
          <w:sz w:val="32"/>
          <w:szCs w:val="32"/>
        </w:rPr>
      </w:pPr>
      <w:r w:rsidRPr="00210B43">
        <w:rPr>
          <w:rFonts w:ascii="Times New Roman" w:hAnsi="Times New Roman"/>
          <w:sz w:val="32"/>
          <w:szCs w:val="32"/>
        </w:rPr>
        <w:t xml:space="preserve">When kids can actually see their progress, written in black and white, they get the positive reinforcement they need to inspire greater effort. When kids can juggle a ball 20 times, they know they can reach 100. </w:t>
      </w:r>
    </w:p>
    <w:p w:rsidR="004D395E" w:rsidRPr="00210B43" w:rsidRDefault="004D395E" w:rsidP="004710FE">
      <w:pPr>
        <w:rPr>
          <w:rFonts w:ascii="Times New Roman" w:hAnsi="Times New Roman"/>
          <w:sz w:val="32"/>
          <w:szCs w:val="32"/>
        </w:rPr>
      </w:pPr>
      <w:r w:rsidRPr="00210B43">
        <w:rPr>
          <w:rFonts w:ascii="Times New Roman" w:hAnsi="Times New Roman"/>
          <w:sz w:val="32"/>
          <w:szCs w:val="32"/>
        </w:rPr>
        <w:t>It’s not enough to grow. Kids need to know that they grow so they can be inspired to try harder and aim further. Any coach can keep a folder of juggling figures so that every kid in the team can see their progress.</w:t>
      </w:r>
      <w:r>
        <w:rPr>
          <w:rFonts w:ascii="Times New Roman" w:hAnsi="Times New Roman"/>
          <w:sz w:val="32"/>
          <w:szCs w:val="32"/>
        </w:rPr>
        <w:t xml:space="preserve"> Kids need to know that they get out of the game what they put into it.</w:t>
      </w:r>
    </w:p>
    <w:p w:rsidR="004D395E" w:rsidRPr="004710FE" w:rsidRDefault="004D395E" w:rsidP="00FB6F1A">
      <w:pPr>
        <w:jc w:val="center"/>
        <w:rPr>
          <w:rFonts w:ascii="Arial Rounded MT Bold" w:hAnsi="Arial Rounded MT Bold"/>
          <w:b/>
          <w:sz w:val="40"/>
          <w:szCs w:val="40"/>
        </w:rPr>
      </w:pPr>
      <w:r w:rsidRPr="00007780">
        <w:rPr>
          <w:rFonts w:ascii="Arial Rounded MT Bold" w:hAnsi="Arial Rounded MT Bold"/>
          <w:b/>
          <w:noProof/>
          <w:sz w:val="40"/>
          <w:szCs w:val="40"/>
          <w:lang w:eastAsia="en-AU"/>
        </w:rPr>
        <w:pict>
          <v:shape id="Picture 10" o:spid="_x0000_i1050" type="#_x0000_t75" style="width:438pt;height:305.25pt;visibility:visible">
            <v:imagedata r:id="rId32" o:title=""/>
          </v:shape>
        </w:pict>
      </w:r>
    </w:p>
    <w:p w:rsidR="004D395E" w:rsidRPr="00F408C5" w:rsidRDefault="004D395E" w:rsidP="00FB6F1A">
      <w:pPr>
        <w:jc w:val="center"/>
        <w:rPr>
          <w:rFonts w:ascii="Arial Rounded MT Bold" w:hAnsi="Arial Rounded MT Bold"/>
          <w:b/>
          <w:color w:val="00B050"/>
          <w:sz w:val="40"/>
          <w:szCs w:val="40"/>
        </w:rPr>
      </w:pPr>
      <w:r w:rsidRPr="00F408C5">
        <w:rPr>
          <w:rFonts w:ascii="Arial Rounded MT Bold" w:hAnsi="Arial Rounded MT Bold"/>
          <w:b/>
          <w:color w:val="00B050"/>
          <w:sz w:val="40"/>
          <w:szCs w:val="40"/>
        </w:rPr>
        <w:t>NATURAL SKILLS</w:t>
      </w:r>
    </w:p>
    <w:p w:rsidR="004D395E" w:rsidRPr="00F408C5" w:rsidRDefault="004D395E" w:rsidP="008D297D">
      <w:pPr>
        <w:jc w:val="center"/>
        <w:rPr>
          <w:rFonts w:ascii="Times New Roman" w:hAnsi="Times New Roman"/>
          <w:b/>
          <w:i/>
          <w:sz w:val="40"/>
          <w:szCs w:val="40"/>
        </w:rPr>
      </w:pPr>
      <w:r>
        <w:rPr>
          <w:rFonts w:ascii="Times New Roman" w:hAnsi="Times New Roman"/>
          <w:b/>
          <w:i/>
          <w:sz w:val="40"/>
          <w:szCs w:val="40"/>
        </w:rPr>
        <w:t>When kids kick a ball, we look at the kick and overlook the kid.</w:t>
      </w:r>
      <w:r w:rsidRPr="00F408C5">
        <w:rPr>
          <w:rFonts w:ascii="Times New Roman" w:hAnsi="Times New Roman"/>
          <w:b/>
          <w:i/>
          <w:sz w:val="40"/>
          <w:szCs w:val="40"/>
        </w:rPr>
        <w:t xml:space="preserve"> </w:t>
      </w:r>
    </w:p>
    <w:p w:rsidR="004D395E" w:rsidRPr="00F408C5" w:rsidRDefault="004D395E" w:rsidP="00C565AF">
      <w:pPr>
        <w:rPr>
          <w:rFonts w:ascii="Times New Roman" w:hAnsi="Times New Roman"/>
          <w:sz w:val="32"/>
          <w:szCs w:val="32"/>
        </w:rPr>
      </w:pPr>
      <w:r w:rsidRPr="00F408C5">
        <w:rPr>
          <w:rFonts w:ascii="Times New Roman" w:hAnsi="Times New Roman"/>
          <w:sz w:val="32"/>
          <w:szCs w:val="32"/>
        </w:rPr>
        <w:t xml:space="preserve">We’re teaching Soccer skills to kids who can’t develop their natural skills. We’re teaching perfect control to kids who don’t know what to look at or how to move their feet. If you listen closely to a Soccer game, </w:t>
      </w:r>
      <w:r>
        <w:rPr>
          <w:rFonts w:ascii="Times New Roman" w:hAnsi="Times New Roman"/>
          <w:sz w:val="32"/>
          <w:szCs w:val="32"/>
        </w:rPr>
        <w:t>most</w:t>
      </w:r>
      <w:r w:rsidRPr="00F408C5">
        <w:rPr>
          <w:rFonts w:ascii="Times New Roman" w:hAnsi="Times New Roman"/>
          <w:sz w:val="32"/>
          <w:szCs w:val="32"/>
        </w:rPr>
        <w:t xml:space="preserve"> sideline comments refer to natural skills not Soccer skills.</w:t>
      </w:r>
    </w:p>
    <w:p w:rsidR="004D395E" w:rsidRDefault="004D395E" w:rsidP="00F72EA9">
      <w:pPr>
        <w:rPr>
          <w:rFonts w:ascii="Times New Roman" w:hAnsi="Times New Roman"/>
          <w:sz w:val="32"/>
          <w:szCs w:val="32"/>
        </w:rPr>
      </w:pPr>
      <w:r w:rsidRPr="00F408C5">
        <w:rPr>
          <w:rFonts w:ascii="Times New Roman" w:hAnsi="Times New Roman"/>
          <w:sz w:val="32"/>
          <w:szCs w:val="32"/>
        </w:rPr>
        <w:t xml:space="preserve"> ‘Look before you pass.’ ‘Give him a call.’ ‘Somebody make a move.’ ‘Think about it.’ ‘Listen next time.’ ‘Watch the blindside.’ ‘Get away from there.’ ‘Concentrate.’ ‘Tell him where you want it.’ ‘Talk to each other.’ </w:t>
      </w:r>
      <w:r>
        <w:rPr>
          <w:rFonts w:ascii="Times New Roman" w:hAnsi="Times New Roman"/>
          <w:sz w:val="32"/>
          <w:szCs w:val="32"/>
        </w:rPr>
        <w:t>There’s nothing wrong with kids or their skills. We just need to let kids look, listen, think, move and call it as they see it.</w:t>
      </w:r>
    </w:p>
    <w:p w:rsidR="004D395E" w:rsidRPr="00F408C5" w:rsidRDefault="004D395E" w:rsidP="00F408C5">
      <w:pPr>
        <w:rPr>
          <w:rFonts w:ascii="Times New Roman" w:hAnsi="Times New Roman"/>
          <w:sz w:val="32"/>
          <w:szCs w:val="32"/>
        </w:rPr>
      </w:pPr>
      <w:r w:rsidRPr="00F408C5">
        <w:rPr>
          <w:rFonts w:ascii="Times New Roman" w:hAnsi="Times New Roman"/>
          <w:sz w:val="32"/>
          <w:szCs w:val="32"/>
        </w:rPr>
        <w:t xml:space="preserve">Growing kids need to develop their natural skills to improve their Soccer skills. Natural skills include looking, listening, understanding, talking, thinking, learning, making decisions and moving. These aren’t Soccer skills. They’re natural skills that nobody is looking at. </w:t>
      </w:r>
    </w:p>
    <w:p w:rsidR="004D395E" w:rsidRPr="00C565AF" w:rsidRDefault="004D395E" w:rsidP="00C565AF">
      <w:pPr>
        <w:jc w:val="center"/>
        <w:rPr>
          <w:rFonts w:ascii="Times New Roman" w:hAnsi="Times New Roman"/>
          <w:color w:val="FF0000"/>
          <w:sz w:val="32"/>
          <w:szCs w:val="32"/>
        </w:rPr>
      </w:pPr>
      <w:r w:rsidRPr="00007780">
        <w:rPr>
          <w:rFonts w:ascii="Times New Roman" w:hAnsi="Times New Roman"/>
          <w:noProof/>
          <w:sz w:val="32"/>
          <w:szCs w:val="32"/>
          <w:lang w:eastAsia="en-AU"/>
        </w:rPr>
        <w:pict>
          <v:shape id="_x0000_i1051" type="#_x0000_t75" style="width:380.25pt;height:285.75pt;visibility:visible">
            <v:imagedata r:id="rId33" o:title=""/>
          </v:shape>
        </w:pict>
      </w:r>
    </w:p>
    <w:p w:rsidR="004D395E"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COUNTERBALANCE</w:t>
      </w:r>
    </w:p>
    <w:p w:rsidR="004D395E" w:rsidRPr="009B2310" w:rsidRDefault="004D395E" w:rsidP="009B2310">
      <w:pPr>
        <w:jc w:val="center"/>
        <w:rPr>
          <w:rFonts w:ascii="Times New Roman" w:hAnsi="Times New Roman"/>
          <w:b/>
          <w:i/>
          <w:sz w:val="40"/>
          <w:szCs w:val="40"/>
        </w:rPr>
      </w:pPr>
      <w:r w:rsidRPr="009B2310">
        <w:rPr>
          <w:rFonts w:ascii="Times New Roman" w:hAnsi="Times New Roman"/>
          <w:b/>
          <w:i/>
          <w:sz w:val="40"/>
          <w:szCs w:val="40"/>
        </w:rPr>
        <w:t xml:space="preserve">There’s nothing wrong with Soccer </w:t>
      </w:r>
      <w:r>
        <w:rPr>
          <w:rFonts w:ascii="Times New Roman" w:hAnsi="Times New Roman"/>
          <w:b/>
          <w:i/>
          <w:sz w:val="40"/>
          <w:szCs w:val="40"/>
        </w:rPr>
        <w:t>kids or Soccer skills</w:t>
      </w:r>
      <w:r w:rsidRPr="009B2310">
        <w:rPr>
          <w:rFonts w:ascii="Times New Roman" w:hAnsi="Times New Roman"/>
          <w:b/>
          <w:i/>
          <w:sz w:val="40"/>
          <w:szCs w:val="40"/>
        </w:rPr>
        <w:t xml:space="preserve">. Kids </w:t>
      </w:r>
      <w:r>
        <w:rPr>
          <w:rFonts w:ascii="Times New Roman" w:hAnsi="Times New Roman"/>
          <w:b/>
          <w:i/>
          <w:sz w:val="40"/>
          <w:szCs w:val="40"/>
        </w:rPr>
        <w:t xml:space="preserve">simply </w:t>
      </w:r>
      <w:r w:rsidRPr="009B2310">
        <w:rPr>
          <w:rFonts w:ascii="Times New Roman" w:hAnsi="Times New Roman"/>
          <w:b/>
          <w:i/>
          <w:sz w:val="40"/>
          <w:szCs w:val="40"/>
        </w:rPr>
        <w:t xml:space="preserve">learn to play the way we train them. </w:t>
      </w:r>
    </w:p>
    <w:p w:rsidR="004D395E" w:rsidRDefault="004D395E" w:rsidP="009B2310">
      <w:pPr>
        <w:rPr>
          <w:rFonts w:ascii="Times New Roman" w:hAnsi="Times New Roman"/>
          <w:sz w:val="32"/>
          <w:szCs w:val="32"/>
        </w:rPr>
      </w:pPr>
      <w:r>
        <w:rPr>
          <w:rFonts w:ascii="Times New Roman" w:hAnsi="Times New Roman"/>
          <w:sz w:val="32"/>
          <w:szCs w:val="32"/>
        </w:rPr>
        <w:t xml:space="preserve">Humans are ergonomically designed to play Soccer.  When the left foot moves forward, it enables the right foot to swing through the ball. We run by alternating our feet and we run faster by using our arms. </w:t>
      </w:r>
    </w:p>
    <w:p w:rsidR="004D395E" w:rsidRDefault="004D395E" w:rsidP="009B2310">
      <w:pPr>
        <w:rPr>
          <w:rFonts w:ascii="Times New Roman" w:hAnsi="Times New Roman"/>
          <w:sz w:val="32"/>
          <w:szCs w:val="32"/>
        </w:rPr>
      </w:pPr>
      <w:r>
        <w:rPr>
          <w:rFonts w:ascii="Times New Roman" w:hAnsi="Times New Roman"/>
          <w:sz w:val="32"/>
          <w:szCs w:val="32"/>
        </w:rPr>
        <w:t xml:space="preserve">When we coach little kids to kick a ball, we stop them from moving or using their upper body to counterbalance so that we can emphasise the perfect kicking technique. We focus on the kick and overlook the kid. There’s a reason why Soccer kids stand flat footed in a game and stab awkwardly </w:t>
      </w:r>
      <w:r w:rsidRPr="00C82150">
        <w:rPr>
          <w:rFonts w:ascii="Times New Roman" w:hAnsi="Times New Roman"/>
          <w:b/>
          <w:sz w:val="32"/>
          <w:szCs w:val="32"/>
        </w:rPr>
        <w:t>at</w:t>
      </w:r>
      <w:r>
        <w:rPr>
          <w:rFonts w:ascii="Times New Roman" w:hAnsi="Times New Roman"/>
          <w:sz w:val="32"/>
          <w:szCs w:val="32"/>
        </w:rPr>
        <w:t xml:space="preserve"> the ball instead of striking </w:t>
      </w:r>
      <w:r w:rsidRPr="00C82150">
        <w:rPr>
          <w:rFonts w:ascii="Times New Roman" w:hAnsi="Times New Roman"/>
          <w:b/>
          <w:sz w:val="32"/>
          <w:szCs w:val="32"/>
        </w:rPr>
        <w:t>through</w:t>
      </w:r>
      <w:r>
        <w:rPr>
          <w:rFonts w:ascii="Times New Roman" w:hAnsi="Times New Roman"/>
          <w:sz w:val="32"/>
          <w:szCs w:val="32"/>
        </w:rPr>
        <w:t xml:space="preserve"> it smoothly. There’s a reason why they lead with the kicking foot and not the non-kicking foot. These kids are doing exactly what we coach them to do. How many coaches are ever going to </w:t>
      </w:r>
      <w:r w:rsidRPr="00996852">
        <w:rPr>
          <w:rFonts w:ascii="Times New Roman" w:hAnsi="Times New Roman"/>
          <w:sz w:val="32"/>
          <w:szCs w:val="32"/>
        </w:rPr>
        <w:t>qu</w:t>
      </w:r>
      <w:r>
        <w:rPr>
          <w:rFonts w:ascii="Times New Roman" w:hAnsi="Times New Roman"/>
          <w:sz w:val="32"/>
          <w:szCs w:val="32"/>
        </w:rPr>
        <w:t>estion the way they coach?</w:t>
      </w:r>
    </w:p>
    <w:p w:rsidR="004D395E" w:rsidRDefault="004D395E" w:rsidP="009C40D0">
      <w:pPr>
        <w:rPr>
          <w:rFonts w:ascii="Arial Rounded MT Bold" w:hAnsi="Arial Rounded MT Bold"/>
          <w:b/>
          <w:noProof/>
          <w:color w:val="00B050"/>
          <w:sz w:val="40"/>
          <w:szCs w:val="40"/>
          <w:lang w:eastAsia="en-AU"/>
        </w:rPr>
      </w:pPr>
      <w:r>
        <w:rPr>
          <w:rFonts w:ascii="Times New Roman" w:hAnsi="Times New Roman"/>
          <w:sz w:val="32"/>
          <w:szCs w:val="32"/>
        </w:rPr>
        <w:t>We can develop Australian Soccer kids to replace mechanical robots and program them with artificial intelligence or we can give them the freedom to develop their natural talent and make their own decisions.</w:t>
      </w:r>
      <w:r w:rsidRPr="00D21FB7">
        <w:rPr>
          <w:rFonts w:ascii="Arial Rounded MT Bold" w:hAnsi="Arial Rounded MT Bold"/>
          <w:b/>
          <w:noProof/>
          <w:color w:val="00B050"/>
          <w:sz w:val="40"/>
          <w:szCs w:val="40"/>
          <w:lang w:eastAsia="en-AU"/>
        </w:rPr>
        <w:t xml:space="preserve"> </w:t>
      </w:r>
    </w:p>
    <w:p w:rsidR="004D395E" w:rsidRDefault="004D395E" w:rsidP="00D21FB7">
      <w:pPr>
        <w:jc w:val="center"/>
        <w:rPr>
          <w:rFonts w:ascii="Times New Roman" w:hAnsi="Times New Roman"/>
          <w:sz w:val="32"/>
          <w:szCs w:val="32"/>
        </w:rPr>
      </w:pPr>
      <w:r w:rsidRPr="00007780">
        <w:rPr>
          <w:rFonts w:ascii="Arial Rounded MT Bold" w:hAnsi="Arial Rounded MT Bold"/>
          <w:b/>
          <w:noProof/>
          <w:color w:val="00B050"/>
          <w:sz w:val="40"/>
          <w:szCs w:val="40"/>
          <w:lang w:eastAsia="en-AU"/>
        </w:rPr>
        <w:pict>
          <v:shape id="_x0000_i1052" type="#_x0000_t75" style="width:316.5pt;height:257.25pt;visibility:visible">
            <v:imagedata r:id="rId34" o:title=""/>
          </v:shape>
        </w:pict>
      </w:r>
    </w:p>
    <w:p w:rsidR="004D395E" w:rsidRPr="00C448E6" w:rsidRDefault="004D395E" w:rsidP="00A44DB4">
      <w:pPr>
        <w:jc w:val="center"/>
        <w:rPr>
          <w:rFonts w:ascii="Arial Rounded MT Bold" w:hAnsi="Arial Rounded MT Bold"/>
          <w:b/>
          <w:color w:val="00B050"/>
          <w:sz w:val="40"/>
          <w:szCs w:val="40"/>
        </w:rPr>
      </w:pPr>
      <w:r>
        <w:rPr>
          <w:rFonts w:ascii="Arial Rounded MT Bold" w:hAnsi="Arial Rounded MT Bold"/>
          <w:b/>
          <w:color w:val="00B050"/>
          <w:sz w:val="40"/>
          <w:szCs w:val="40"/>
        </w:rPr>
        <w:t>WHAT WE DON’T KNOW</w:t>
      </w:r>
    </w:p>
    <w:p w:rsidR="004D395E" w:rsidRDefault="004D395E" w:rsidP="0077204A">
      <w:pPr>
        <w:jc w:val="center"/>
        <w:rPr>
          <w:rFonts w:ascii="Times New Roman" w:hAnsi="Times New Roman"/>
          <w:b/>
          <w:i/>
          <w:sz w:val="40"/>
          <w:szCs w:val="40"/>
        </w:rPr>
      </w:pPr>
      <w:r>
        <w:rPr>
          <w:rFonts w:ascii="Times New Roman" w:hAnsi="Times New Roman"/>
          <w:b/>
          <w:i/>
          <w:sz w:val="40"/>
          <w:szCs w:val="40"/>
        </w:rPr>
        <w:t>The more we learn about Australian Soccer, the more we discover how little we know.</w:t>
      </w:r>
    </w:p>
    <w:p w:rsidR="004D395E" w:rsidRDefault="004D395E" w:rsidP="0077204A">
      <w:pPr>
        <w:rPr>
          <w:rFonts w:ascii="Times New Roman" w:hAnsi="Times New Roman"/>
          <w:sz w:val="32"/>
          <w:szCs w:val="32"/>
        </w:rPr>
      </w:pPr>
      <w:r>
        <w:rPr>
          <w:rFonts w:ascii="Times New Roman" w:hAnsi="Times New Roman"/>
          <w:sz w:val="32"/>
          <w:szCs w:val="32"/>
        </w:rPr>
        <w:t xml:space="preserve">In a game that depends on goals, we don’t know how to practise shooting so we don’t know how to score goals. We don’t know what to aim for before we shoot or what to look at when we strike the ball. The best we can do is to kick as hard as possible as often as possible. </w:t>
      </w:r>
    </w:p>
    <w:p w:rsidR="004D395E" w:rsidRDefault="004D395E" w:rsidP="0077204A">
      <w:pPr>
        <w:rPr>
          <w:rFonts w:ascii="Times New Roman" w:hAnsi="Times New Roman"/>
          <w:sz w:val="32"/>
          <w:szCs w:val="32"/>
        </w:rPr>
      </w:pPr>
      <w:r>
        <w:rPr>
          <w:rFonts w:ascii="Times New Roman" w:hAnsi="Times New Roman"/>
          <w:sz w:val="32"/>
          <w:szCs w:val="32"/>
        </w:rPr>
        <w:t xml:space="preserve">In a football game of eye/foot coordination, we don’t know anything about footwork or vision. In a competitive ball game, we don’t know how many ball touches kids need before their muscle memory kicks in and their control becomes second nature. In a game of intuition, we don’t know which kids have the power to improvise under pressure. </w:t>
      </w:r>
    </w:p>
    <w:p w:rsidR="004D395E" w:rsidRDefault="004D395E" w:rsidP="0077204A">
      <w:pPr>
        <w:rPr>
          <w:rFonts w:ascii="Times New Roman" w:hAnsi="Times New Roman"/>
          <w:sz w:val="32"/>
          <w:szCs w:val="32"/>
        </w:rPr>
      </w:pPr>
      <w:r>
        <w:rPr>
          <w:rFonts w:ascii="Times New Roman" w:hAnsi="Times New Roman"/>
          <w:sz w:val="32"/>
          <w:szCs w:val="32"/>
        </w:rPr>
        <w:t>We don’t know anything about individual coaching, personal trainers, motional intelligence, natural skills or performance measurement. In a game of Soccer skill, we don’t know what each kid needs to improve.</w:t>
      </w:r>
    </w:p>
    <w:p w:rsidR="004D395E" w:rsidRDefault="004D395E" w:rsidP="005B4D3F">
      <w:pPr>
        <w:jc w:val="center"/>
        <w:rPr>
          <w:rFonts w:ascii="Arial Rounded MT Bold" w:hAnsi="Arial Rounded MT Bold"/>
          <w:b/>
          <w:color w:val="00B050"/>
          <w:sz w:val="40"/>
          <w:szCs w:val="40"/>
        </w:rPr>
      </w:pPr>
      <w:r w:rsidRPr="00007780">
        <w:rPr>
          <w:rFonts w:ascii="Times New Roman" w:hAnsi="Times New Roman"/>
          <w:noProof/>
          <w:sz w:val="32"/>
          <w:szCs w:val="32"/>
          <w:lang w:eastAsia="en-AU"/>
        </w:rPr>
        <w:pict>
          <v:shape id="Picture 7" o:spid="_x0000_i1053" type="#_x0000_t75" style="width:398.25pt;height:306pt;visibility:visible">
            <v:imagedata r:id="rId35" o:title=""/>
          </v:shape>
        </w:pict>
      </w:r>
      <w:r>
        <w:rPr>
          <w:rFonts w:ascii="Arial Rounded MT Bold" w:hAnsi="Arial Rounded MT Bold"/>
          <w:b/>
          <w:color w:val="00B050"/>
          <w:sz w:val="40"/>
          <w:szCs w:val="40"/>
        </w:rPr>
        <w:br w:type="page"/>
        <w:t>CALLING THE SHOTS</w:t>
      </w:r>
    </w:p>
    <w:p w:rsidR="004D395E" w:rsidRPr="00A942E4" w:rsidRDefault="004D395E" w:rsidP="00EE645C">
      <w:pPr>
        <w:jc w:val="center"/>
        <w:rPr>
          <w:rFonts w:ascii="Arial Rounded MT Bold" w:hAnsi="Arial Rounded MT Bold"/>
          <w:b/>
          <w:i/>
          <w:color w:val="00B050"/>
          <w:sz w:val="40"/>
          <w:szCs w:val="40"/>
        </w:rPr>
      </w:pPr>
      <w:r>
        <w:rPr>
          <w:rFonts w:ascii="Times New Roman" w:hAnsi="Times New Roman"/>
          <w:b/>
          <w:i/>
          <w:sz w:val="40"/>
          <w:szCs w:val="40"/>
        </w:rPr>
        <w:t>Communication is critical in a team game. Too many talented Soccer kids are missing their calling.</w:t>
      </w:r>
    </w:p>
    <w:p w:rsidR="004D395E" w:rsidRDefault="004D395E" w:rsidP="002A6AF9">
      <w:pPr>
        <w:rPr>
          <w:rFonts w:ascii="Times New Roman" w:hAnsi="Times New Roman"/>
          <w:sz w:val="32"/>
          <w:szCs w:val="32"/>
        </w:rPr>
      </w:pPr>
      <w:r w:rsidRPr="00726554">
        <w:rPr>
          <w:rFonts w:ascii="Times New Roman" w:hAnsi="Times New Roman"/>
          <w:sz w:val="32"/>
          <w:szCs w:val="32"/>
        </w:rPr>
        <w:t>We tell kids what not to call, not what to call.</w:t>
      </w:r>
      <w:r>
        <w:rPr>
          <w:rFonts w:ascii="Times New Roman" w:hAnsi="Times New Roman"/>
          <w:sz w:val="32"/>
          <w:szCs w:val="32"/>
        </w:rPr>
        <w:t xml:space="preserve"> The most common call that any coach can hear on the playing field is ‘mine’ because coaches keep telling kids not to say ‘mine’ so that’s the one word that sticks in their mind. On the sideline, the most common call is ‘Big Kick’. </w:t>
      </w:r>
    </w:p>
    <w:p w:rsidR="004D395E" w:rsidRDefault="004D395E" w:rsidP="002A6AF9">
      <w:pPr>
        <w:rPr>
          <w:rFonts w:ascii="Times New Roman" w:hAnsi="Times New Roman"/>
          <w:sz w:val="32"/>
          <w:szCs w:val="32"/>
        </w:rPr>
      </w:pPr>
      <w:r>
        <w:rPr>
          <w:rFonts w:ascii="Times New Roman" w:hAnsi="Times New Roman"/>
          <w:sz w:val="32"/>
          <w:szCs w:val="32"/>
        </w:rPr>
        <w:t xml:space="preserve">There are at least 20 passwords that kids can use to keep possession. </w:t>
      </w:r>
      <w:r w:rsidRPr="00756547">
        <w:rPr>
          <w:rFonts w:ascii="Times New Roman" w:hAnsi="Times New Roman"/>
          <w:sz w:val="32"/>
          <w:szCs w:val="32"/>
        </w:rPr>
        <w:t xml:space="preserve">In the first week, </w:t>
      </w:r>
      <w:r>
        <w:rPr>
          <w:rFonts w:ascii="Times New Roman" w:hAnsi="Times New Roman"/>
          <w:sz w:val="32"/>
          <w:szCs w:val="32"/>
        </w:rPr>
        <w:t xml:space="preserve">the coach can </w:t>
      </w:r>
      <w:r w:rsidRPr="00756547">
        <w:rPr>
          <w:rFonts w:ascii="Times New Roman" w:hAnsi="Times New Roman"/>
          <w:sz w:val="32"/>
          <w:szCs w:val="32"/>
        </w:rPr>
        <w:t xml:space="preserve">ask kids to name them. In the second week, </w:t>
      </w:r>
      <w:r>
        <w:rPr>
          <w:rFonts w:ascii="Times New Roman" w:hAnsi="Times New Roman"/>
          <w:sz w:val="32"/>
          <w:szCs w:val="32"/>
        </w:rPr>
        <w:t xml:space="preserve">the coach can </w:t>
      </w:r>
      <w:r w:rsidRPr="00756547">
        <w:rPr>
          <w:rFonts w:ascii="Times New Roman" w:hAnsi="Times New Roman"/>
          <w:sz w:val="32"/>
          <w:szCs w:val="32"/>
        </w:rPr>
        <w:t xml:space="preserve">take 5 minutes to test </w:t>
      </w:r>
      <w:r>
        <w:rPr>
          <w:rFonts w:ascii="Times New Roman" w:hAnsi="Times New Roman"/>
          <w:sz w:val="32"/>
          <w:szCs w:val="32"/>
        </w:rPr>
        <w:t xml:space="preserve">the </w:t>
      </w:r>
      <w:r w:rsidRPr="00756547">
        <w:rPr>
          <w:rFonts w:ascii="Times New Roman" w:hAnsi="Times New Roman"/>
          <w:sz w:val="32"/>
          <w:szCs w:val="32"/>
        </w:rPr>
        <w:t>kids. By the third week, most of the kids will remember most of the calls and start using them.</w:t>
      </w:r>
    </w:p>
    <w:p w:rsidR="004D395E" w:rsidRPr="00756547" w:rsidRDefault="004D395E" w:rsidP="00DE28F3">
      <w:pPr>
        <w:rPr>
          <w:rFonts w:ascii="Times New Roman" w:hAnsi="Times New Roman"/>
          <w:sz w:val="32"/>
          <w:szCs w:val="32"/>
        </w:rPr>
      </w:pPr>
      <w:r>
        <w:rPr>
          <w:rFonts w:ascii="Times New Roman" w:hAnsi="Times New Roman"/>
          <w:sz w:val="32"/>
          <w:szCs w:val="32"/>
        </w:rPr>
        <w:t>Most Australian Soccer kids have no idea what to call in a game. Two team mates will clash heads going for the same high ball because neither player calls their name. Players can g</w:t>
      </w:r>
      <w:r w:rsidRPr="00756547">
        <w:rPr>
          <w:rFonts w:ascii="Times New Roman" w:hAnsi="Times New Roman"/>
          <w:sz w:val="32"/>
          <w:szCs w:val="32"/>
        </w:rPr>
        <w:t>et caught in possession all the time because nobody</w:t>
      </w:r>
      <w:r>
        <w:rPr>
          <w:rFonts w:ascii="Times New Roman" w:hAnsi="Times New Roman"/>
          <w:sz w:val="32"/>
          <w:szCs w:val="32"/>
        </w:rPr>
        <w:t xml:space="preserve"> tells them </w:t>
      </w:r>
      <w:r w:rsidRPr="00756547">
        <w:rPr>
          <w:rFonts w:ascii="Times New Roman" w:hAnsi="Times New Roman"/>
          <w:sz w:val="32"/>
          <w:szCs w:val="32"/>
        </w:rPr>
        <w:t>‘Time’ or ‘Man On’.</w:t>
      </w:r>
      <w:r>
        <w:rPr>
          <w:rFonts w:ascii="Times New Roman" w:hAnsi="Times New Roman"/>
          <w:sz w:val="32"/>
          <w:szCs w:val="32"/>
        </w:rPr>
        <w:t xml:space="preserve"> </w:t>
      </w:r>
      <w:r w:rsidRPr="00756547">
        <w:rPr>
          <w:rFonts w:ascii="Times New Roman" w:hAnsi="Times New Roman"/>
          <w:sz w:val="32"/>
          <w:szCs w:val="32"/>
        </w:rPr>
        <w:t xml:space="preserve">Calling is the simplest and most effective skill in Soccer because it requires no energy and can turn eleven individuals into a cohesive team. </w:t>
      </w:r>
    </w:p>
    <w:p w:rsidR="004D395E" w:rsidRDefault="004D395E" w:rsidP="00272303">
      <w:pPr>
        <w:jc w:val="center"/>
        <w:rPr>
          <w:rFonts w:ascii="Times New Roman" w:hAnsi="Times New Roman"/>
          <w:sz w:val="32"/>
          <w:szCs w:val="32"/>
        </w:rPr>
      </w:pPr>
      <w:r w:rsidRPr="00007780">
        <w:rPr>
          <w:rFonts w:ascii="Times New Roman" w:hAnsi="Times New Roman"/>
          <w:noProof/>
          <w:sz w:val="32"/>
          <w:szCs w:val="32"/>
          <w:lang w:eastAsia="en-AU"/>
        </w:rPr>
        <w:pict>
          <v:shape id="Picture 8" o:spid="_x0000_i1054" type="#_x0000_t75" style="width:385.5pt;height:267pt;visibility:visible">
            <v:imagedata r:id="rId36" o:title=""/>
          </v:shape>
        </w:pict>
      </w:r>
    </w:p>
    <w:p w:rsidR="004D395E" w:rsidRPr="00F028EF" w:rsidRDefault="004D395E" w:rsidP="00D01086">
      <w:pPr>
        <w:jc w:val="center"/>
        <w:rPr>
          <w:rFonts w:ascii="Arial Rounded MT Bold" w:hAnsi="Arial Rounded MT Bold"/>
          <w:b/>
          <w:color w:val="00B050"/>
          <w:sz w:val="40"/>
          <w:szCs w:val="40"/>
        </w:rPr>
      </w:pPr>
      <w:r w:rsidRPr="00F028EF">
        <w:rPr>
          <w:rFonts w:ascii="Arial Rounded MT Bold" w:hAnsi="Arial Rounded MT Bold"/>
          <w:b/>
          <w:color w:val="00B050"/>
          <w:sz w:val="40"/>
          <w:szCs w:val="40"/>
        </w:rPr>
        <w:t>FEEDBACK</w:t>
      </w:r>
    </w:p>
    <w:p w:rsidR="004D395E" w:rsidRDefault="004D395E" w:rsidP="00F028EF">
      <w:pPr>
        <w:jc w:val="center"/>
        <w:rPr>
          <w:rFonts w:ascii="Times New Roman" w:hAnsi="Times New Roman"/>
          <w:color w:val="FF0000"/>
          <w:sz w:val="32"/>
          <w:szCs w:val="32"/>
        </w:rPr>
      </w:pPr>
      <w:r w:rsidRPr="00F028EF">
        <w:rPr>
          <w:rFonts w:ascii="Times New Roman" w:hAnsi="Times New Roman"/>
          <w:b/>
          <w:i/>
          <w:sz w:val="40"/>
          <w:szCs w:val="40"/>
        </w:rPr>
        <w:t>The most effective way to stimulate intelligence is to ask questions.</w:t>
      </w:r>
      <w:r w:rsidRPr="00D01086">
        <w:rPr>
          <w:rFonts w:ascii="Times New Roman" w:hAnsi="Times New Roman"/>
          <w:color w:val="FF0000"/>
          <w:sz w:val="32"/>
          <w:szCs w:val="32"/>
        </w:rPr>
        <w:t xml:space="preserve"> </w:t>
      </w:r>
    </w:p>
    <w:p w:rsidR="004D395E" w:rsidRDefault="004D395E" w:rsidP="00984E31">
      <w:pPr>
        <w:rPr>
          <w:rFonts w:ascii="Times New Roman" w:hAnsi="Times New Roman"/>
          <w:sz w:val="32"/>
          <w:szCs w:val="32"/>
        </w:rPr>
      </w:pPr>
      <w:r w:rsidRPr="00F028EF">
        <w:rPr>
          <w:rFonts w:ascii="Times New Roman" w:hAnsi="Times New Roman"/>
          <w:sz w:val="32"/>
          <w:szCs w:val="32"/>
        </w:rPr>
        <w:t>Ask kids why they go to school. All they know is that they go to learn. Most of them learn to do what they’re told. The real reason kids go to schoo</w:t>
      </w:r>
      <w:r>
        <w:rPr>
          <w:rFonts w:ascii="Times New Roman" w:hAnsi="Times New Roman"/>
          <w:sz w:val="32"/>
          <w:szCs w:val="32"/>
        </w:rPr>
        <w:t>l is to learn to think for thems</w:t>
      </w:r>
      <w:r w:rsidRPr="00F028EF">
        <w:rPr>
          <w:rFonts w:ascii="Times New Roman" w:hAnsi="Times New Roman"/>
          <w:sz w:val="32"/>
          <w:szCs w:val="32"/>
        </w:rPr>
        <w:t xml:space="preserve">elves. Nobody tells them that. It’s the same reason Soccer kids go to training. </w:t>
      </w:r>
      <w:r>
        <w:rPr>
          <w:rFonts w:ascii="Times New Roman" w:hAnsi="Times New Roman"/>
          <w:sz w:val="32"/>
          <w:szCs w:val="32"/>
        </w:rPr>
        <w:t xml:space="preserve">There are so many skilful kids </w:t>
      </w:r>
      <w:r w:rsidRPr="00F028EF">
        <w:rPr>
          <w:rFonts w:ascii="Times New Roman" w:hAnsi="Times New Roman"/>
          <w:sz w:val="32"/>
          <w:szCs w:val="32"/>
        </w:rPr>
        <w:t xml:space="preserve">who only train when they’re told and do what they’re told. We need </w:t>
      </w:r>
      <w:r>
        <w:rPr>
          <w:rFonts w:ascii="Times New Roman" w:hAnsi="Times New Roman"/>
          <w:sz w:val="32"/>
          <w:szCs w:val="32"/>
        </w:rPr>
        <w:t>players who train because they want to train.</w:t>
      </w:r>
    </w:p>
    <w:p w:rsidR="004D395E" w:rsidRDefault="004D395E" w:rsidP="0077204A">
      <w:pPr>
        <w:rPr>
          <w:rFonts w:ascii="Times New Roman" w:hAnsi="Times New Roman"/>
          <w:sz w:val="32"/>
          <w:szCs w:val="32"/>
        </w:rPr>
      </w:pPr>
      <w:r w:rsidRPr="00F028EF">
        <w:rPr>
          <w:rFonts w:ascii="Times New Roman" w:hAnsi="Times New Roman"/>
          <w:sz w:val="32"/>
          <w:szCs w:val="32"/>
        </w:rPr>
        <w:t xml:space="preserve">If we ask questions, kids will think more about their game instead of waiting to be told what to do and how to do it. If they understand why, they can make their own decisions and achieve a lot more. Ask </w:t>
      </w:r>
      <w:r>
        <w:rPr>
          <w:rFonts w:ascii="Times New Roman" w:hAnsi="Times New Roman"/>
          <w:sz w:val="32"/>
          <w:szCs w:val="32"/>
        </w:rPr>
        <w:t>kids</w:t>
      </w:r>
      <w:r w:rsidRPr="00F028EF">
        <w:rPr>
          <w:rFonts w:ascii="Times New Roman" w:hAnsi="Times New Roman"/>
          <w:sz w:val="32"/>
          <w:szCs w:val="32"/>
        </w:rPr>
        <w:t xml:space="preserve"> how many kicks they need before kickoff. Ask </w:t>
      </w:r>
      <w:r>
        <w:rPr>
          <w:rFonts w:ascii="Times New Roman" w:hAnsi="Times New Roman"/>
          <w:sz w:val="32"/>
          <w:szCs w:val="32"/>
        </w:rPr>
        <w:t>them</w:t>
      </w:r>
      <w:r w:rsidRPr="00F028EF">
        <w:rPr>
          <w:rFonts w:ascii="Times New Roman" w:hAnsi="Times New Roman"/>
          <w:sz w:val="32"/>
          <w:szCs w:val="32"/>
        </w:rPr>
        <w:t xml:space="preserve"> how many calls they can use in a game. If you give kids five minutes to write down what they learned this season, you’ll be surprised at what they remember. All kids are different and their answers are all different. </w:t>
      </w:r>
    </w:p>
    <w:p w:rsidR="004D395E" w:rsidRPr="00F028EF" w:rsidRDefault="004D395E" w:rsidP="00984E31">
      <w:pPr>
        <w:jc w:val="center"/>
        <w:rPr>
          <w:rFonts w:ascii="Times New Roman" w:hAnsi="Times New Roman"/>
          <w:sz w:val="32"/>
          <w:szCs w:val="32"/>
        </w:rPr>
      </w:pPr>
      <w:r w:rsidRPr="00007780">
        <w:rPr>
          <w:rFonts w:ascii="Arial Rounded MT Bold" w:hAnsi="Arial Rounded MT Bold"/>
          <w:b/>
          <w:noProof/>
          <w:color w:val="FF0000"/>
          <w:sz w:val="40"/>
          <w:szCs w:val="40"/>
          <w:lang w:eastAsia="en-AU"/>
        </w:rPr>
        <w:pict>
          <v:shape id="_x0000_i1055" type="#_x0000_t75" style="width:399pt;height:296.25pt;visibility:visible">
            <v:imagedata r:id="rId37" o:title=""/>
          </v:shape>
        </w:pict>
      </w:r>
    </w:p>
    <w:p w:rsidR="004D395E" w:rsidRPr="00C448E6" w:rsidRDefault="004D395E" w:rsidP="00F17BA7">
      <w:pPr>
        <w:jc w:val="center"/>
        <w:rPr>
          <w:rFonts w:ascii="Arial Rounded MT Bold" w:hAnsi="Arial Rounded MT Bold"/>
          <w:b/>
          <w:color w:val="00B050"/>
          <w:sz w:val="40"/>
          <w:szCs w:val="40"/>
        </w:rPr>
      </w:pPr>
      <w:r>
        <w:rPr>
          <w:rFonts w:ascii="Arial Rounded MT Bold" w:hAnsi="Arial Rounded MT Bold"/>
          <w:b/>
          <w:color w:val="00B050"/>
          <w:sz w:val="40"/>
          <w:szCs w:val="40"/>
        </w:rPr>
        <w:t>GAME CHANGER</w:t>
      </w:r>
    </w:p>
    <w:p w:rsidR="004D395E" w:rsidRPr="00853572" w:rsidRDefault="004D395E" w:rsidP="00CD18F7">
      <w:pPr>
        <w:jc w:val="center"/>
        <w:rPr>
          <w:rFonts w:ascii="Times New Roman" w:hAnsi="Times New Roman"/>
          <w:b/>
          <w:i/>
          <w:sz w:val="40"/>
          <w:szCs w:val="40"/>
        </w:rPr>
      </w:pPr>
      <w:r w:rsidRPr="00853572">
        <w:rPr>
          <w:rFonts w:ascii="Times New Roman" w:hAnsi="Times New Roman"/>
          <w:b/>
          <w:i/>
          <w:sz w:val="40"/>
          <w:szCs w:val="40"/>
        </w:rPr>
        <w:t>Without doubt, Australia should be a Top 20 Football Nation. With doubt, we can still make the Top 50.</w:t>
      </w:r>
    </w:p>
    <w:p w:rsidR="004D395E" w:rsidRPr="00853572" w:rsidRDefault="004D395E" w:rsidP="00210B43">
      <w:pPr>
        <w:rPr>
          <w:rFonts w:ascii="Times New Roman" w:hAnsi="Times New Roman"/>
          <w:sz w:val="32"/>
          <w:szCs w:val="32"/>
        </w:rPr>
      </w:pPr>
      <w:r w:rsidRPr="00853572">
        <w:rPr>
          <w:rFonts w:ascii="Times New Roman" w:hAnsi="Times New Roman"/>
          <w:sz w:val="32"/>
          <w:szCs w:val="32"/>
        </w:rPr>
        <w:t>In any endeavour, the only obstacles to achievement are ignorance, laziness, selfishness and fear and these come from within us. Fear is the greatest obstacle in Australian sport. It stops talented kids from heading a ball, creating new moves, juggling solo or shooting at goal. It stops coaches from questioning old ideas or challenging new ideas. Fear of failure stops Australia from being a Top 20 Football Nation. There are only four obstacles that can stifle innovation and change.</w:t>
      </w:r>
    </w:p>
    <w:p w:rsidR="004D395E" w:rsidRPr="00853572" w:rsidRDefault="004D395E" w:rsidP="00853572">
      <w:pPr>
        <w:rPr>
          <w:rFonts w:ascii="Times New Roman" w:hAnsi="Times New Roman"/>
          <w:sz w:val="32"/>
          <w:szCs w:val="32"/>
        </w:rPr>
      </w:pPr>
      <w:r w:rsidRPr="00853572">
        <w:rPr>
          <w:rFonts w:ascii="Times New Roman" w:hAnsi="Times New Roman"/>
          <w:sz w:val="32"/>
          <w:szCs w:val="32"/>
        </w:rPr>
        <w:t xml:space="preserve">Freestyle kids learn to overcome the most common obstacles by increasing their knowledge, </w:t>
      </w:r>
      <w:r>
        <w:rPr>
          <w:rFonts w:ascii="Times New Roman" w:hAnsi="Times New Roman"/>
          <w:sz w:val="32"/>
          <w:szCs w:val="32"/>
        </w:rPr>
        <w:t>workrate</w:t>
      </w:r>
      <w:r w:rsidRPr="00853572">
        <w:rPr>
          <w:rFonts w:ascii="Times New Roman" w:hAnsi="Times New Roman"/>
          <w:sz w:val="32"/>
          <w:szCs w:val="32"/>
        </w:rPr>
        <w:t xml:space="preserve">, team spirit and confidence. Freestyle kids can’t lose. They either win or they learn. Coaches should never be scared of kids learning something different. It’s more challenging to work with </w:t>
      </w:r>
      <w:r>
        <w:rPr>
          <w:rFonts w:ascii="Times New Roman" w:hAnsi="Times New Roman"/>
          <w:sz w:val="32"/>
          <w:szCs w:val="32"/>
        </w:rPr>
        <w:t xml:space="preserve">the </w:t>
      </w:r>
      <w:r w:rsidRPr="00853572">
        <w:rPr>
          <w:rFonts w:ascii="Times New Roman" w:hAnsi="Times New Roman"/>
          <w:sz w:val="32"/>
          <w:szCs w:val="32"/>
        </w:rPr>
        <w:t xml:space="preserve">originals than with </w:t>
      </w:r>
      <w:r>
        <w:rPr>
          <w:rFonts w:ascii="Times New Roman" w:hAnsi="Times New Roman"/>
          <w:sz w:val="32"/>
          <w:szCs w:val="32"/>
        </w:rPr>
        <w:t xml:space="preserve">the </w:t>
      </w:r>
      <w:r w:rsidRPr="00853572">
        <w:rPr>
          <w:rFonts w:ascii="Times New Roman" w:hAnsi="Times New Roman"/>
          <w:sz w:val="32"/>
          <w:szCs w:val="32"/>
        </w:rPr>
        <w:t>carbon copies.</w:t>
      </w:r>
    </w:p>
    <w:p w:rsidR="004D395E" w:rsidRPr="00941EBC" w:rsidRDefault="004D395E" w:rsidP="00853572">
      <w:pPr>
        <w:jc w:val="center"/>
        <w:rPr>
          <w:rFonts w:ascii="Arial Rounded MT Bold" w:hAnsi="Arial Rounded MT Bold"/>
          <w:b/>
          <w:color w:val="FF0000"/>
          <w:sz w:val="40"/>
          <w:szCs w:val="40"/>
        </w:rPr>
      </w:pPr>
      <w:r w:rsidRPr="00007780">
        <w:rPr>
          <w:rFonts w:ascii="Arial Rounded MT Bold" w:hAnsi="Arial Rounded MT Bold"/>
          <w:b/>
          <w:noProof/>
          <w:color w:val="00B050"/>
          <w:sz w:val="40"/>
          <w:szCs w:val="40"/>
          <w:lang w:eastAsia="en-AU"/>
        </w:rPr>
        <w:pict>
          <v:shape id="_x0000_i1056" type="#_x0000_t75" style="width:411pt;height:311.25pt;visibility:visible">
            <v:imagedata r:id="rId38" o:title=""/>
          </v:shape>
        </w:pict>
      </w:r>
    </w:p>
    <w:p w:rsidR="004D395E" w:rsidRPr="00C448E6" w:rsidRDefault="004D395E" w:rsidP="00853572">
      <w:pPr>
        <w:jc w:val="center"/>
        <w:rPr>
          <w:rFonts w:ascii="Arial Rounded MT Bold" w:hAnsi="Arial Rounded MT Bold"/>
          <w:b/>
          <w:color w:val="00B050"/>
          <w:sz w:val="40"/>
          <w:szCs w:val="40"/>
        </w:rPr>
      </w:pPr>
      <w:r>
        <w:rPr>
          <w:rFonts w:ascii="Arial Rounded MT Bold" w:hAnsi="Arial Rounded MT Bold"/>
          <w:b/>
          <w:color w:val="00B050"/>
          <w:sz w:val="40"/>
          <w:szCs w:val="40"/>
        </w:rPr>
        <w:t>WONDER</w:t>
      </w:r>
    </w:p>
    <w:p w:rsidR="004D395E" w:rsidRDefault="004D395E" w:rsidP="0077204A">
      <w:pPr>
        <w:jc w:val="center"/>
        <w:rPr>
          <w:rFonts w:ascii="Times New Roman" w:hAnsi="Times New Roman"/>
          <w:b/>
          <w:i/>
          <w:sz w:val="40"/>
          <w:szCs w:val="40"/>
        </w:rPr>
      </w:pPr>
      <w:r>
        <w:rPr>
          <w:rFonts w:ascii="Times New Roman" w:hAnsi="Times New Roman"/>
          <w:b/>
          <w:i/>
          <w:sz w:val="40"/>
          <w:szCs w:val="40"/>
        </w:rPr>
        <w:t>We need to look at what we do and wonder why and then look at what we don’t do and wonder why not.</w:t>
      </w:r>
    </w:p>
    <w:p w:rsidR="004D395E" w:rsidRDefault="004D395E" w:rsidP="0077204A">
      <w:pPr>
        <w:rPr>
          <w:rFonts w:ascii="Times New Roman" w:hAnsi="Times New Roman"/>
          <w:sz w:val="32"/>
          <w:szCs w:val="32"/>
        </w:rPr>
      </w:pPr>
      <w:r>
        <w:rPr>
          <w:rFonts w:ascii="Times New Roman" w:hAnsi="Times New Roman"/>
          <w:sz w:val="32"/>
          <w:szCs w:val="32"/>
        </w:rPr>
        <w:t>We give the same training drills to every kid regardless of their levels of talent, experience, motivation or their position in the team. If we had a learning program we could discover what each kid needs to improve. We overlook so many talented Soccer kids in Australia.</w:t>
      </w:r>
    </w:p>
    <w:p w:rsidR="004D395E" w:rsidRDefault="004D395E" w:rsidP="00D735FB">
      <w:pPr>
        <w:rPr>
          <w:rFonts w:ascii="Times New Roman" w:hAnsi="Times New Roman"/>
          <w:sz w:val="32"/>
          <w:szCs w:val="32"/>
        </w:rPr>
      </w:pPr>
      <w:r>
        <w:rPr>
          <w:rFonts w:ascii="Times New Roman" w:hAnsi="Times New Roman"/>
          <w:sz w:val="32"/>
          <w:szCs w:val="32"/>
        </w:rPr>
        <w:t>In a game determined by goals, kids don’t know how to shoot because coaches don’t know how to score. If coaches knew how to score, we would have shooting galleries at every junior club and goal scoring academies in every major Soccer region run by specialist marksmen..</w:t>
      </w:r>
    </w:p>
    <w:p w:rsidR="004D395E" w:rsidRDefault="004D395E" w:rsidP="00FB322F">
      <w:pPr>
        <w:rPr>
          <w:rFonts w:ascii="Times New Roman" w:hAnsi="Times New Roman"/>
          <w:sz w:val="32"/>
          <w:szCs w:val="32"/>
        </w:rPr>
      </w:pPr>
      <w:r>
        <w:rPr>
          <w:rFonts w:ascii="Times New Roman" w:hAnsi="Times New Roman"/>
          <w:sz w:val="32"/>
          <w:szCs w:val="32"/>
        </w:rPr>
        <w:t xml:space="preserve">We need to look at what we can’t see and listen to what we can’t hear. We can’t see movement if kids stand dead still and we can’t hear </w:t>
      </w:r>
      <w:r w:rsidRPr="002E30D7">
        <w:rPr>
          <w:rFonts w:ascii="Times New Roman" w:hAnsi="Times New Roman"/>
          <w:sz w:val="32"/>
          <w:szCs w:val="32"/>
        </w:rPr>
        <w:t xml:space="preserve">calling if kids are </w:t>
      </w:r>
      <w:r>
        <w:rPr>
          <w:rFonts w:ascii="Times New Roman" w:hAnsi="Times New Roman"/>
          <w:sz w:val="32"/>
          <w:szCs w:val="32"/>
        </w:rPr>
        <w:t>dead</w:t>
      </w:r>
      <w:r w:rsidRPr="002E30D7">
        <w:rPr>
          <w:rFonts w:ascii="Times New Roman" w:hAnsi="Times New Roman"/>
          <w:sz w:val="32"/>
          <w:szCs w:val="32"/>
        </w:rPr>
        <w:t xml:space="preserve"> </w:t>
      </w:r>
      <w:r w:rsidRPr="00996852">
        <w:rPr>
          <w:rFonts w:ascii="Times New Roman" w:hAnsi="Times New Roman"/>
          <w:sz w:val="32"/>
          <w:szCs w:val="32"/>
        </w:rPr>
        <w:t>qu</w:t>
      </w:r>
      <w:r w:rsidRPr="002E30D7">
        <w:rPr>
          <w:rFonts w:ascii="Times New Roman" w:hAnsi="Times New Roman"/>
          <w:sz w:val="32"/>
          <w:szCs w:val="32"/>
        </w:rPr>
        <w:t xml:space="preserve">iet. </w:t>
      </w:r>
      <w:r>
        <w:rPr>
          <w:rFonts w:ascii="Times New Roman" w:hAnsi="Times New Roman"/>
          <w:sz w:val="32"/>
          <w:szCs w:val="32"/>
        </w:rPr>
        <w:t>A</w:t>
      </w:r>
      <w:r w:rsidRPr="002E30D7">
        <w:rPr>
          <w:rFonts w:ascii="Times New Roman" w:hAnsi="Times New Roman"/>
          <w:sz w:val="32"/>
          <w:szCs w:val="32"/>
        </w:rPr>
        <w:t>wareness is the ability to</w:t>
      </w:r>
      <w:r>
        <w:rPr>
          <w:rFonts w:ascii="Times New Roman" w:hAnsi="Times New Roman"/>
          <w:sz w:val="32"/>
          <w:szCs w:val="32"/>
        </w:rPr>
        <w:t xml:space="preserve"> identify what isn’t there so we can discover why. We can’t see talent if kids have to second guess the coach because they’re scared of making mistakes.</w:t>
      </w:r>
    </w:p>
    <w:p w:rsidR="004D395E" w:rsidRDefault="004D395E" w:rsidP="00F028EF">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Picture 14" o:spid="_x0000_i1057" type="#_x0000_t75" style="width:380.25pt;height:285pt;visibility:visible">
            <v:imagedata r:id="rId39"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HEADSTART</w:t>
      </w:r>
    </w:p>
    <w:p w:rsidR="004D395E" w:rsidRDefault="004D395E" w:rsidP="0077204A">
      <w:pPr>
        <w:jc w:val="center"/>
        <w:rPr>
          <w:rFonts w:ascii="Times New Roman" w:hAnsi="Times New Roman"/>
          <w:b/>
          <w:i/>
          <w:sz w:val="40"/>
          <w:szCs w:val="40"/>
        </w:rPr>
      </w:pPr>
      <w:r>
        <w:rPr>
          <w:rFonts w:ascii="Times New Roman" w:hAnsi="Times New Roman"/>
          <w:b/>
          <w:i/>
          <w:sz w:val="40"/>
          <w:szCs w:val="40"/>
        </w:rPr>
        <w:t>Some kids stick their neck out to head a ball. Freestyle kids use their whole body.</w:t>
      </w:r>
    </w:p>
    <w:p w:rsidR="004D395E" w:rsidRDefault="004D395E" w:rsidP="00015F25">
      <w:pPr>
        <w:rPr>
          <w:rFonts w:ascii="Times New Roman" w:hAnsi="Times New Roman"/>
          <w:sz w:val="32"/>
          <w:szCs w:val="32"/>
        </w:rPr>
      </w:pPr>
      <w:r>
        <w:rPr>
          <w:rFonts w:ascii="Times New Roman" w:hAnsi="Times New Roman"/>
          <w:sz w:val="32"/>
          <w:szCs w:val="32"/>
        </w:rPr>
        <w:t>Heading is the most neglected skill in Soccer because kids are scared of getting hurt. Some kids deliberately arrive late to contest the goal kick in a game. If they can’t avoid the header, these kids brace themselves and close their eyes. The ball always hurts because they let the ball strike them instead of them striking the ball.</w:t>
      </w:r>
    </w:p>
    <w:p w:rsidR="004D395E" w:rsidRDefault="004D395E" w:rsidP="0077204A">
      <w:pPr>
        <w:rPr>
          <w:rFonts w:ascii="Times New Roman" w:hAnsi="Times New Roman"/>
          <w:sz w:val="32"/>
          <w:szCs w:val="32"/>
        </w:rPr>
      </w:pPr>
      <w:r>
        <w:rPr>
          <w:rFonts w:ascii="Times New Roman" w:hAnsi="Times New Roman"/>
          <w:sz w:val="32"/>
          <w:szCs w:val="32"/>
        </w:rPr>
        <w:t>Any coach can teach any kid to head a ball in 5 minutes just by using close repetition drills. Heading in pairs gives kids confidence in the air because they start with smooth control and gradually increase the height and range of the ball. A lot of kids use their chest to control the high ball before they volley at goal. The advantage of heading the ball down, instead of chesting it down, is that the head is more directional.</w:t>
      </w:r>
    </w:p>
    <w:p w:rsidR="004D395E" w:rsidRDefault="004D395E" w:rsidP="00233473">
      <w:pPr>
        <w:jc w:val="center"/>
        <w:rPr>
          <w:rFonts w:ascii="Times New Roman" w:hAnsi="Times New Roman"/>
          <w:sz w:val="32"/>
          <w:szCs w:val="32"/>
        </w:rPr>
      </w:pPr>
      <w:r w:rsidRPr="00007780">
        <w:rPr>
          <w:rFonts w:ascii="Times New Roman" w:hAnsi="Times New Roman"/>
          <w:noProof/>
          <w:sz w:val="32"/>
          <w:szCs w:val="32"/>
          <w:lang w:eastAsia="en-AU"/>
        </w:rPr>
        <w:pict>
          <v:shape id="_x0000_i1058" type="#_x0000_t75" style="width:449.25pt;height:336.75pt;visibility:visible">
            <v:imagedata r:id="rId40"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SUPERGRADE</w:t>
      </w:r>
    </w:p>
    <w:p w:rsidR="004D395E" w:rsidRPr="00B0413D" w:rsidRDefault="004D395E" w:rsidP="00B0413D">
      <w:pPr>
        <w:jc w:val="center"/>
        <w:rPr>
          <w:rFonts w:ascii="Times New Roman" w:hAnsi="Times New Roman"/>
          <w:b/>
          <w:i/>
          <w:sz w:val="40"/>
          <w:szCs w:val="40"/>
        </w:rPr>
      </w:pPr>
      <w:r w:rsidRPr="00B0413D">
        <w:rPr>
          <w:rFonts w:ascii="Times New Roman" w:hAnsi="Times New Roman"/>
          <w:b/>
          <w:i/>
          <w:sz w:val="40"/>
          <w:szCs w:val="40"/>
        </w:rPr>
        <w:t>Improving kids is a balance between overlooking them and overcoaching them.</w:t>
      </w:r>
    </w:p>
    <w:p w:rsidR="004D395E" w:rsidRDefault="004D395E" w:rsidP="0077204A">
      <w:pPr>
        <w:rPr>
          <w:rFonts w:ascii="Times New Roman" w:hAnsi="Times New Roman"/>
          <w:sz w:val="32"/>
          <w:szCs w:val="32"/>
        </w:rPr>
      </w:pPr>
      <w:r>
        <w:rPr>
          <w:rFonts w:ascii="Times New Roman" w:hAnsi="Times New Roman"/>
          <w:sz w:val="32"/>
          <w:szCs w:val="32"/>
        </w:rPr>
        <w:t xml:space="preserve">All Soccer kids have external qualities that can be coached (fitness, skill) and internal qualities that can’t be coached (character, intelligence). At grading, we select the fit and skilful kids so that we can teach them fitness and skill. Sometimes we discover too late that the skilful players are too selfish to pass the ball and the fit players are too lazy to run for it. </w:t>
      </w:r>
    </w:p>
    <w:p w:rsidR="004D395E" w:rsidRDefault="004D395E" w:rsidP="0077204A">
      <w:pPr>
        <w:rPr>
          <w:rFonts w:ascii="Times New Roman" w:hAnsi="Times New Roman"/>
          <w:sz w:val="32"/>
          <w:szCs w:val="32"/>
        </w:rPr>
      </w:pPr>
      <w:r>
        <w:rPr>
          <w:rFonts w:ascii="Times New Roman" w:hAnsi="Times New Roman"/>
          <w:sz w:val="32"/>
          <w:szCs w:val="32"/>
        </w:rPr>
        <w:t>Grading is a process that separates the kids who can play, and are ready to think for themselves, from the kids who can’t play and need all the help they can get. It’s natural to put the better players with the better coaches. The real challenge is to take the struggling kids and teach them how to reach the top, so we can widen the talent base. We can learn so much more by coaching kids who are difficult to coach.</w:t>
      </w:r>
    </w:p>
    <w:p w:rsidR="004D395E" w:rsidRDefault="004D395E" w:rsidP="00E67693">
      <w:pPr>
        <w:jc w:val="center"/>
        <w:rPr>
          <w:rFonts w:ascii="Times New Roman" w:hAnsi="Times New Roman"/>
          <w:sz w:val="32"/>
          <w:szCs w:val="32"/>
        </w:rPr>
      </w:pPr>
      <w:r w:rsidRPr="00007780">
        <w:rPr>
          <w:rFonts w:ascii="Times New Roman" w:hAnsi="Times New Roman"/>
          <w:noProof/>
          <w:sz w:val="32"/>
          <w:szCs w:val="32"/>
          <w:lang w:eastAsia="en-AU"/>
        </w:rPr>
        <w:pict>
          <v:shape id="Picture 16" o:spid="_x0000_i1059" type="#_x0000_t75" style="width:414.75pt;height:311.25pt;visibility:visible">
            <v:imagedata r:id="rId41"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JUGGLING</w:t>
      </w:r>
    </w:p>
    <w:p w:rsidR="004D395E" w:rsidRDefault="004D395E" w:rsidP="0077204A">
      <w:pPr>
        <w:jc w:val="center"/>
        <w:rPr>
          <w:rFonts w:ascii="Times New Roman" w:hAnsi="Times New Roman"/>
          <w:b/>
          <w:i/>
          <w:sz w:val="40"/>
          <w:szCs w:val="40"/>
        </w:rPr>
      </w:pPr>
      <w:r>
        <w:rPr>
          <w:rFonts w:ascii="Times New Roman" w:hAnsi="Times New Roman"/>
          <w:b/>
          <w:i/>
          <w:sz w:val="40"/>
          <w:szCs w:val="40"/>
        </w:rPr>
        <w:t>Juggling is the first step that kids take when they become responsible for their own skills development.</w:t>
      </w:r>
    </w:p>
    <w:p w:rsidR="004D395E" w:rsidRDefault="004D395E" w:rsidP="00663008">
      <w:pPr>
        <w:rPr>
          <w:rFonts w:ascii="Times New Roman" w:hAnsi="Times New Roman"/>
          <w:sz w:val="32"/>
          <w:szCs w:val="32"/>
        </w:rPr>
      </w:pPr>
      <w:r>
        <w:rPr>
          <w:rFonts w:ascii="Times New Roman" w:hAnsi="Times New Roman"/>
          <w:sz w:val="32"/>
          <w:szCs w:val="32"/>
        </w:rPr>
        <w:t>Juggling is a fusion of mind, body and ball. No kid can juggle without footwork</w:t>
      </w:r>
      <w:r w:rsidRPr="00B0413D">
        <w:rPr>
          <w:rFonts w:ascii="Times New Roman" w:hAnsi="Times New Roman"/>
          <w:sz w:val="32"/>
          <w:szCs w:val="32"/>
        </w:rPr>
        <w:t xml:space="preserve"> </w:t>
      </w:r>
      <w:r>
        <w:rPr>
          <w:rFonts w:ascii="Times New Roman" w:hAnsi="Times New Roman"/>
          <w:sz w:val="32"/>
          <w:szCs w:val="32"/>
        </w:rPr>
        <w:t xml:space="preserve">,  vision,  control, balance, timing, rhythm, coordination and confidence. </w:t>
      </w:r>
      <w:r w:rsidRPr="00663008">
        <w:rPr>
          <w:rFonts w:ascii="Times New Roman" w:hAnsi="Times New Roman"/>
          <w:sz w:val="32"/>
          <w:szCs w:val="32"/>
        </w:rPr>
        <w:t xml:space="preserve">The secret to juggling is as simple as walking and running. Kids just need to alternate their feet with every step so that their </w:t>
      </w:r>
      <w:r>
        <w:rPr>
          <w:rFonts w:ascii="Times New Roman" w:hAnsi="Times New Roman"/>
          <w:sz w:val="32"/>
          <w:szCs w:val="32"/>
        </w:rPr>
        <w:t>control</w:t>
      </w:r>
      <w:r w:rsidRPr="00663008">
        <w:rPr>
          <w:rFonts w:ascii="Times New Roman" w:hAnsi="Times New Roman"/>
          <w:sz w:val="32"/>
          <w:szCs w:val="32"/>
        </w:rPr>
        <w:t xml:space="preserve"> become</w:t>
      </w:r>
      <w:r>
        <w:rPr>
          <w:rFonts w:ascii="Times New Roman" w:hAnsi="Times New Roman"/>
          <w:sz w:val="32"/>
          <w:szCs w:val="32"/>
        </w:rPr>
        <w:t>s</w:t>
      </w:r>
      <w:r w:rsidRPr="00663008">
        <w:rPr>
          <w:rFonts w:ascii="Times New Roman" w:hAnsi="Times New Roman"/>
          <w:sz w:val="32"/>
          <w:szCs w:val="32"/>
        </w:rPr>
        <w:t xml:space="preserve"> second nature. One footed jugglers are limited by how long they can hop around on one foot. A</w:t>
      </w:r>
      <w:r>
        <w:rPr>
          <w:rFonts w:ascii="Times New Roman" w:hAnsi="Times New Roman"/>
          <w:sz w:val="32"/>
          <w:szCs w:val="32"/>
        </w:rPr>
        <w:t>n innovative coach will be able to encourage kids to use both feet without forcing them.</w:t>
      </w:r>
    </w:p>
    <w:p w:rsidR="004D395E" w:rsidRDefault="004D395E" w:rsidP="00663008">
      <w:pPr>
        <w:rPr>
          <w:rFonts w:ascii="Times New Roman" w:hAnsi="Times New Roman"/>
          <w:sz w:val="32"/>
          <w:szCs w:val="32"/>
        </w:rPr>
      </w:pPr>
      <w:r>
        <w:rPr>
          <w:rFonts w:ascii="Times New Roman" w:hAnsi="Times New Roman"/>
          <w:sz w:val="32"/>
          <w:szCs w:val="32"/>
        </w:rPr>
        <w:t>When a coach observes kids juggling a ball, it takes 5 minutes to discover if they’re one footed, stiff legged, flat footed, uncoordinated, try too hard or just lack confidence. It takes 5 minutes to improve juggling skills. Repetitive juggling enables Soccer kids to take 100 steps, make 100 decisions and get 100 ball touches in 5 minutes.</w:t>
      </w:r>
    </w:p>
    <w:p w:rsidR="004D395E" w:rsidRDefault="004D395E" w:rsidP="000A3A88">
      <w:pPr>
        <w:jc w:val="center"/>
        <w:rPr>
          <w:rFonts w:ascii="Times New Roman" w:hAnsi="Times New Roman"/>
          <w:sz w:val="32"/>
          <w:szCs w:val="32"/>
        </w:rPr>
      </w:pPr>
      <w:r w:rsidRPr="00007780">
        <w:rPr>
          <w:rFonts w:ascii="Times New Roman" w:hAnsi="Times New Roman"/>
          <w:noProof/>
          <w:sz w:val="32"/>
          <w:szCs w:val="32"/>
          <w:lang w:eastAsia="en-AU"/>
        </w:rPr>
        <w:pict>
          <v:shape id="_x0000_i1060" type="#_x0000_t75" style="width:388.5pt;height:306pt;visibility:visible">
            <v:imagedata r:id="rId42"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GAME OF CONES</w:t>
      </w:r>
    </w:p>
    <w:p w:rsidR="004D395E" w:rsidRDefault="004D395E" w:rsidP="0077204A">
      <w:pPr>
        <w:jc w:val="center"/>
        <w:rPr>
          <w:rFonts w:ascii="Times New Roman" w:hAnsi="Times New Roman"/>
          <w:b/>
          <w:i/>
          <w:sz w:val="40"/>
          <w:szCs w:val="40"/>
        </w:rPr>
      </w:pPr>
      <w:r>
        <w:rPr>
          <w:rFonts w:ascii="Times New Roman" w:hAnsi="Times New Roman"/>
          <w:b/>
          <w:i/>
          <w:sz w:val="40"/>
          <w:szCs w:val="40"/>
        </w:rPr>
        <w:t>Most strikers don’t know what they’re missing.</w:t>
      </w:r>
    </w:p>
    <w:p w:rsidR="004D395E" w:rsidRPr="00235420" w:rsidRDefault="004D395E" w:rsidP="00235420">
      <w:pPr>
        <w:rPr>
          <w:rFonts w:ascii="Times New Roman" w:hAnsi="Times New Roman"/>
          <w:sz w:val="32"/>
          <w:szCs w:val="32"/>
        </w:rPr>
      </w:pPr>
      <w:r>
        <w:rPr>
          <w:rFonts w:ascii="Times New Roman" w:hAnsi="Times New Roman"/>
          <w:sz w:val="32"/>
          <w:szCs w:val="32"/>
        </w:rPr>
        <w:t>Most Australian Soccer kids have no idea how accurate they really are because there are no small targets in Soccer. Most players pass in the general direction of their team mates and strikers aim for the whole goal. When they aim big, they miss big and blast the ball over the bar. When they aim small, they miss small and kick the ball straight to the goalkeeper.</w:t>
      </w:r>
      <w:r w:rsidRPr="00235420">
        <w:rPr>
          <w:rFonts w:ascii="Times New Roman" w:hAnsi="Times New Roman"/>
          <w:sz w:val="32"/>
          <w:szCs w:val="32"/>
        </w:rPr>
        <w:t xml:space="preserve"> </w:t>
      </w:r>
      <w:r>
        <w:rPr>
          <w:rFonts w:ascii="Times New Roman" w:hAnsi="Times New Roman"/>
          <w:sz w:val="32"/>
          <w:szCs w:val="32"/>
        </w:rPr>
        <w:t xml:space="preserve">There are simple ways to improve shooting accuracy. </w:t>
      </w:r>
    </w:p>
    <w:p w:rsidR="004D395E" w:rsidRDefault="004D395E" w:rsidP="0077204A">
      <w:pPr>
        <w:rPr>
          <w:rFonts w:ascii="Times New Roman" w:hAnsi="Times New Roman"/>
          <w:sz w:val="32"/>
          <w:szCs w:val="32"/>
        </w:rPr>
      </w:pPr>
      <w:r>
        <w:rPr>
          <w:rFonts w:ascii="Times New Roman" w:hAnsi="Times New Roman"/>
          <w:sz w:val="32"/>
          <w:szCs w:val="32"/>
        </w:rPr>
        <w:t xml:space="preserve">The Game of Cones involves free range practice using rubber safety cones as small targets. Freestyle kids learn to aim for the smallest target they can see. They start at a range of 10 metres and establish their precision range first and then gradually extend to 30 metres as they develop their power range. Freestyle strikers get serious about shooting and make certain about scoring. </w:t>
      </w:r>
    </w:p>
    <w:p w:rsidR="004D395E" w:rsidRDefault="004D395E" w:rsidP="00B00C7F">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61" type="#_x0000_t75" style="width:436.5pt;height:327.75pt;visibility:visible">
            <v:imagedata r:id="rId43"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LIGHTEN UP</w:t>
      </w:r>
    </w:p>
    <w:p w:rsidR="004D395E" w:rsidRDefault="004D395E" w:rsidP="00604B00">
      <w:pPr>
        <w:jc w:val="center"/>
        <w:rPr>
          <w:rFonts w:ascii="Times New Roman" w:hAnsi="Times New Roman"/>
          <w:b/>
          <w:i/>
          <w:sz w:val="40"/>
          <w:szCs w:val="40"/>
        </w:rPr>
      </w:pPr>
      <w:r>
        <w:rPr>
          <w:rFonts w:ascii="Times New Roman" w:hAnsi="Times New Roman"/>
          <w:b/>
          <w:i/>
          <w:sz w:val="40"/>
          <w:szCs w:val="40"/>
        </w:rPr>
        <w:t>Well trained kids keep both feet firmly on the ground. Innovative kids stay on their toes and keep moving.</w:t>
      </w:r>
    </w:p>
    <w:p w:rsidR="004D395E" w:rsidRDefault="004D395E" w:rsidP="007350F3">
      <w:pPr>
        <w:rPr>
          <w:rFonts w:ascii="Times New Roman" w:hAnsi="Times New Roman"/>
          <w:sz w:val="32"/>
          <w:szCs w:val="32"/>
        </w:rPr>
      </w:pPr>
      <w:r w:rsidRPr="007350F3">
        <w:rPr>
          <w:rFonts w:ascii="Times New Roman" w:hAnsi="Times New Roman"/>
          <w:sz w:val="32"/>
          <w:szCs w:val="32"/>
        </w:rPr>
        <w:t xml:space="preserve">Lighten Up is the most effective </w:t>
      </w:r>
      <w:r>
        <w:rPr>
          <w:rFonts w:ascii="Times New Roman" w:hAnsi="Times New Roman"/>
          <w:sz w:val="32"/>
          <w:szCs w:val="32"/>
        </w:rPr>
        <w:t>close repetition drill that coaches can use. It identifies the natural skills that all kids need to develop their Soccer skills. Lighten Up is an example of individual coaching.</w:t>
      </w:r>
    </w:p>
    <w:p w:rsidR="004D395E" w:rsidRDefault="004D395E" w:rsidP="007350F3">
      <w:pPr>
        <w:rPr>
          <w:rFonts w:ascii="Times New Roman" w:hAnsi="Times New Roman"/>
          <w:sz w:val="32"/>
          <w:szCs w:val="32"/>
        </w:rPr>
      </w:pPr>
      <w:r>
        <w:rPr>
          <w:rFonts w:ascii="Times New Roman" w:hAnsi="Times New Roman"/>
          <w:sz w:val="32"/>
          <w:szCs w:val="32"/>
        </w:rPr>
        <w:t>The coach stands two metres in front of each player and throws the ball to them repeatedly so they can head the ball back. They gradually progress to the shoulders, thighs, inside of each foot and the instep.</w:t>
      </w:r>
    </w:p>
    <w:p w:rsidR="004D395E" w:rsidRDefault="004D395E" w:rsidP="007350F3">
      <w:pPr>
        <w:rPr>
          <w:rFonts w:ascii="Times New Roman" w:hAnsi="Times New Roman"/>
          <w:sz w:val="32"/>
          <w:szCs w:val="32"/>
        </w:rPr>
      </w:pPr>
      <w:r>
        <w:rPr>
          <w:rFonts w:ascii="Times New Roman" w:hAnsi="Times New Roman"/>
          <w:sz w:val="32"/>
          <w:szCs w:val="32"/>
        </w:rPr>
        <w:t>It becomes immediately obvious that most kids have their feet glued to the ground which makes them lunge at the ball and take a stab at it. Most Soccer kids have never been told anything about footwork. Just by jogging on the spot, kids will improve their ball control as their eye/foot coordination kicks in. Lighten Up develops both feet at the same time and enables kids to get 200 ball touches in 5 minutes. There isn’t one coach who can’t improve any kid with Lighten Up.</w:t>
      </w:r>
    </w:p>
    <w:p w:rsidR="004D395E" w:rsidRDefault="004D395E" w:rsidP="00B00C7F">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62" type="#_x0000_t75" style="width:364.5pt;height:273.75pt;visibility:visible">
            <v:imagedata r:id="rId44"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MISTAKES</w:t>
      </w:r>
    </w:p>
    <w:p w:rsidR="004D395E" w:rsidRPr="00007271" w:rsidRDefault="004D395E" w:rsidP="0077204A">
      <w:pPr>
        <w:jc w:val="center"/>
        <w:rPr>
          <w:rFonts w:ascii="Times New Roman" w:hAnsi="Times New Roman"/>
          <w:b/>
          <w:i/>
          <w:sz w:val="40"/>
          <w:szCs w:val="40"/>
        </w:rPr>
      </w:pPr>
      <w:r w:rsidRPr="00007271">
        <w:rPr>
          <w:rFonts w:ascii="Times New Roman" w:hAnsi="Times New Roman"/>
          <w:b/>
          <w:i/>
          <w:sz w:val="40"/>
          <w:szCs w:val="40"/>
        </w:rPr>
        <w:t>Do we correct kids because they make mistakes or do they make mistakes because we keep correcting them?</w:t>
      </w:r>
    </w:p>
    <w:p w:rsidR="004D395E" w:rsidRPr="00007271" w:rsidRDefault="004D395E" w:rsidP="0077204A">
      <w:pPr>
        <w:rPr>
          <w:rFonts w:ascii="Times New Roman" w:hAnsi="Times New Roman"/>
          <w:sz w:val="32"/>
          <w:szCs w:val="32"/>
        </w:rPr>
      </w:pPr>
      <w:r w:rsidRPr="00007271">
        <w:rPr>
          <w:rFonts w:ascii="Times New Roman" w:hAnsi="Times New Roman"/>
          <w:sz w:val="32"/>
          <w:szCs w:val="32"/>
        </w:rPr>
        <w:t>Australian Soccer kids are fast learners. If we correct strikers every time they miss a shot, they soon learn to stop missing because they stop shooting and pass the ball to the next kid. Constant correction doesn’t teach kids to avoid mistakes. It teaches them to avoid constant correction. The main reason that so many talented kids stand dead still and remain dead quiet is because they’re dead scared of being wrong.</w:t>
      </w:r>
    </w:p>
    <w:p w:rsidR="004D395E" w:rsidRPr="00007271" w:rsidRDefault="004D395E" w:rsidP="0077204A">
      <w:pPr>
        <w:rPr>
          <w:rFonts w:ascii="Times New Roman" w:hAnsi="Times New Roman"/>
          <w:sz w:val="32"/>
          <w:szCs w:val="32"/>
        </w:rPr>
      </w:pPr>
      <w:r w:rsidRPr="00007271">
        <w:rPr>
          <w:rFonts w:ascii="Times New Roman" w:hAnsi="Times New Roman"/>
          <w:sz w:val="32"/>
          <w:szCs w:val="32"/>
        </w:rPr>
        <w:t xml:space="preserve">Failure isn’t a problem. Fear of failure is. It stops talented kids from playing their own game and stops innovative coaches from believing in kids and giving them responsibility. Some kids lose a game before kickoff because they worry about their opponents or their referee. </w:t>
      </w:r>
    </w:p>
    <w:p w:rsidR="004D395E" w:rsidRDefault="004D395E" w:rsidP="0077204A">
      <w:pPr>
        <w:rPr>
          <w:rFonts w:ascii="Times New Roman" w:hAnsi="Times New Roman"/>
          <w:sz w:val="32"/>
          <w:szCs w:val="32"/>
        </w:rPr>
      </w:pPr>
      <w:r w:rsidRPr="00007271">
        <w:rPr>
          <w:rFonts w:ascii="Times New Roman" w:hAnsi="Times New Roman"/>
          <w:sz w:val="32"/>
          <w:szCs w:val="32"/>
        </w:rPr>
        <w:t xml:space="preserve">Kids make mistakes because they worry about making mistakes in case the coach shouts at them or their mates laugh at them. If we tell kids to make more mistakes, they stop worrying. When they stop worrying, they begin to relax and they stop making mistakes. </w:t>
      </w:r>
    </w:p>
    <w:p w:rsidR="004D395E" w:rsidRPr="00007271" w:rsidRDefault="004D395E" w:rsidP="00D21FB7">
      <w:pPr>
        <w:jc w:val="center"/>
        <w:rPr>
          <w:rFonts w:ascii="Times New Roman" w:hAnsi="Times New Roman"/>
          <w:sz w:val="32"/>
          <w:szCs w:val="32"/>
        </w:rPr>
      </w:pPr>
      <w:r w:rsidRPr="00007780">
        <w:rPr>
          <w:rFonts w:ascii="Times New Roman" w:hAnsi="Times New Roman"/>
          <w:noProof/>
          <w:sz w:val="32"/>
          <w:szCs w:val="32"/>
          <w:lang w:eastAsia="en-AU"/>
        </w:rPr>
        <w:pict>
          <v:shape id="_x0000_i1063" type="#_x0000_t75" style="width:417pt;height:255pt;visibility:visible">
            <v:imagedata r:id="rId45" o:title=""/>
          </v:shape>
        </w:pict>
      </w:r>
    </w:p>
    <w:p w:rsidR="004D395E" w:rsidRPr="00C448E6" w:rsidRDefault="004D395E" w:rsidP="00BC6CB7">
      <w:pPr>
        <w:jc w:val="center"/>
        <w:rPr>
          <w:rFonts w:ascii="Arial Rounded MT Bold" w:hAnsi="Arial Rounded MT Bold"/>
          <w:b/>
          <w:color w:val="00B050"/>
          <w:sz w:val="40"/>
          <w:szCs w:val="40"/>
        </w:rPr>
      </w:pPr>
      <w:r>
        <w:rPr>
          <w:rFonts w:ascii="Arial Rounded MT Bold" w:hAnsi="Arial Rounded MT Bold"/>
          <w:b/>
          <w:color w:val="00B050"/>
          <w:sz w:val="40"/>
          <w:szCs w:val="40"/>
        </w:rPr>
        <w:t>UNDERLYING CAUSE</w:t>
      </w:r>
    </w:p>
    <w:p w:rsidR="004D395E" w:rsidRDefault="004D395E" w:rsidP="00D643B2">
      <w:pPr>
        <w:jc w:val="center"/>
        <w:rPr>
          <w:rFonts w:ascii="Times New Roman" w:hAnsi="Times New Roman"/>
          <w:b/>
          <w:i/>
          <w:sz w:val="40"/>
          <w:szCs w:val="40"/>
        </w:rPr>
      </w:pPr>
      <w:r w:rsidRPr="00201097">
        <w:rPr>
          <w:rFonts w:ascii="Times New Roman" w:hAnsi="Times New Roman"/>
          <w:b/>
          <w:i/>
          <w:sz w:val="40"/>
          <w:szCs w:val="40"/>
        </w:rPr>
        <w:t>It’s nearly impossible for adults to watch kids make mistakes without stopping to correct them.</w:t>
      </w:r>
    </w:p>
    <w:p w:rsidR="004D395E" w:rsidRPr="00201097" w:rsidRDefault="004D395E" w:rsidP="00201097">
      <w:pPr>
        <w:rPr>
          <w:rFonts w:ascii="Times New Roman" w:hAnsi="Times New Roman"/>
          <w:sz w:val="32"/>
          <w:szCs w:val="32"/>
        </w:rPr>
      </w:pPr>
      <w:r w:rsidRPr="00201097">
        <w:rPr>
          <w:rFonts w:ascii="Times New Roman" w:hAnsi="Times New Roman"/>
          <w:sz w:val="32"/>
          <w:szCs w:val="32"/>
        </w:rPr>
        <w:t>Every time a kid makes a mistake, we honestly believe that we’re helping them by constantly reminding them what’s wrong with them. We can’t help ourselves. Kids are the first to know when they make a mistake. They don’t always need to be told. In a correctional system, kids begin to hesitate and try to second guess what the coach wants.</w:t>
      </w:r>
    </w:p>
    <w:p w:rsidR="004D395E" w:rsidRPr="00201097" w:rsidRDefault="004D395E" w:rsidP="00BC6CB7">
      <w:pPr>
        <w:rPr>
          <w:rFonts w:ascii="Times New Roman" w:hAnsi="Times New Roman"/>
          <w:sz w:val="32"/>
          <w:szCs w:val="32"/>
        </w:rPr>
      </w:pPr>
      <w:r w:rsidRPr="00201097">
        <w:rPr>
          <w:rFonts w:ascii="Times New Roman" w:hAnsi="Times New Roman"/>
          <w:sz w:val="32"/>
          <w:szCs w:val="32"/>
        </w:rPr>
        <w:t>Kids spend years repeating the same simple mistakes and coaches spend years correcting the same simple techniques. If we let them make mistakes and watch carefully, we can find the underlying cause.</w:t>
      </w:r>
    </w:p>
    <w:p w:rsidR="004D395E" w:rsidRPr="00201097" w:rsidRDefault="004D395E" w:rsidP="00D643B2">
      <w:pPr>
        <w:rPr>
          <w:rFonts w:ascii="Times New Roman" w:hAnsi="Times New Roman"/>
          <w:sz w:val="32"/>
          <w:szCs w:val="32"/>
        </w:rPr>
      </w:pPr>
      <w:r w:rsidRPr="00201097">
        <w:rPr>
          <w:rFonts w:ascii="Times New Roman" w:hAnsi="Times New Roman"/>
          <w:sz w:val="32"/>
          <w:szCs w:val="32"/>
        </w:rPr>
        <w:t xml:space="preserve">Experts see what they’re trained to see. Soccer coaches are trained to look at technique and look for mistakes. When kids struggle to head a ball, every coach will focus on their head and look at their heading technique. Nobody will notice that their feet are glued to the ground. An innovative coach can improve any kid in 5 minutes by showing them how to get it right without pointing out that they got it wrong. </w:t>
      </w:r>
    </w:p>
    <w:p w:rsidR="004D395E" w:rsidRPr="00B403B0" w:rsidRDefault="004D395E" w:rsidP="00B00C7F">
      <w:pPr>
        <w:jc w:val="center"/>
        <w:rPr>
          <w:rFonts w:ascii="Times New Roman" w:hAnsi="Times New Roman"/>
          <w:color w:val="FF0000"/>
          <w:sz w:val="32"/>
          <w:szCs w:val="32"/>
        </w:rPr>
      </w:pPr>
      <w:r w:rsidRPr="00007780">
        <w:rPr>
          <w:rFonts w:ascii="Times New Roman" w:hAnsi="Times New Roman"/>
          <w:noProof/>
          <w:color w:val="FF0000"/>
          <w:sz w:val="32"/>
          <w:szCs w:val="32"/>
          <w:lang w:eastAsia="en-AU"/>
        </w:rPr>
        <w:pict>
          <v:shape id="Picture 5" o:spid="_x0000_i1064" type="#_x0000_t75" style="width:379.5pt;height:264pt;visibility:visible">
            <v:imagedata r:id="rId46" o:title=""/>
          </v:shape>
        </w:pict>
      </w:r>
    </w:p>
    <w:p w:rsidR="004D395E" w:rsidRPr="00C448E6" w:rsidRDefault="004D395E" w:rsidP="0076309F">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FULL CIRCLE</w:t>
      </w:r>
    </w:p>
    <w:p w:rsidR="004D395E" w:rsidRPr="000324C4" w:rsidRDefault="004D395E" w:rsidP="0077204A">
      <w:pPr>
        <w:jc w:val="center"/>
        <w:rPr>
          <w:rFonts w:ascii="Times New Roman" w:hAnsi="Times New Roman"/>
          <w:b/>
          <w:i/>
          <w:sz w:val="40"/>
          <w:szCs w:val="40"/>
        </w:rPr>
      </w:pPr>
      <w:r w:rsidRPr="000324C4">
        <w:rPr>
          <w:rFonts w:ascii="Times New Roman" w:hAnsi="Times New Roman"/>
          <w:b/>
          <w:i/>
          <w:sz w:val="40"/>
          <w:szCs w:val="40"/>
        </w:rPr>
        <w:t xml:space="preserve">The first time we take on a new team, do we teach them </w:t>
      </w:r>
      <w:r>
        <w:rPr>
          <w:rFonts w:ascii="Times New Roman" w:hAnsi="Times New Roman"/>
          <w:b/>
          <w:i/>
          <w:sz w:val="40"/>
          <w:szCs w:val="40"/>
        </w:rPr>
        <w:t xml:space="preserve">first </w:t>
      </w:r>
      <w:r w:rsidRPr="000324C4">
        <w:rPr>
          <w:rFonts w:ascii="Times New Roman" w:hAnsi="Times New Roman"/>
          <w:b/>
          <w:i/>
          <w:sz w:val="40"/>
          <w:szCs w:val="40"/>
        </w:rPr>
        <w:t>or learn about them</w:t>
      </w:r>
      <w:r>
        <w:rPr>
          <w:rFonts w:ascii="Times New Roman" w:hAnsi="Times New Roman"/>
          <w:b/>
          <w:i/>
          <w:sz w:val="40"/>
          <w:szCs w:val="40"/>
        </w:rPr>
        <w:t xml:space="preserve"> first</w:t>
      </w:r>
      <w:r w:rsidRPr="000324C4">
        <w:rPr>
          <w:rFonts w:ascii="Times New Roman" w:hAnsi="Times New Roman"/>
          <w:b/>
          <w:i/>
          <w:sz w:val="40"/>
          <w:szCs w:val="40"/>
        </w:rPr>
        <w:t>?</w:t>
      </w:r>
    </w:p>
    <w:p w:rsidR="004D395E" w:rsidRPr="000324C4" w:rsidRDefault="004D395E" w:rsidP="0077204A">
      <w:pPr>
        <w:rPr>
          <w:rFonts w:ascii="Times New Roman" w:hAnsi="Times New Roman"/>
          <w:sz w:val="32"/>
          <w:szCs w:val="32"/>
        </w:rPr>
      </w:pPr>
      <w:r w:rsidRPr="000324C4">
        <w:rPr>
          <w:rFonts w:ascii="Times New Roman" w:hAnsi="Times New Roman"/>
          <w:sz w:val="32"/>
          <w:szCs w:val="32"/>
        </w:rPr>
        <w:t xml:space="preserve">A juggling circle gives an indication of how kids behave in a game. If we ask a group of 6 to 8 kids to keep a ball up in a circle using one bounce, we soon learn how kids communicate and interact. Beginner groups can’t put 10 passes together without dropping the ball. </w:t>
      </w:r>
    </w:p>
    <w:p w:rsidR="004D395E" w:rsidRPr="000324C4" w:rsidRDefault="004D395E" w:rsidP="0077204A">
      <w:pPr>
        <w:rPr>
          <w:rFonts w:ascii="Times New Roman" w:hAnsi="Times New Roman"/>
          <w:sz w:val="32"/>
          <w:szCs w:val="32"/>
        </w:rPr>
      </w:pPr>
      <w:r w:rsidRPr="000324C4">
        <w:rPr>
          <w:rFonts w:ascii="Times New Roman" w:hAnsi="Times New Roman"/>
          <w:sz w:val="32"/>
          <w:szCs w:val="32"/>
        </w:rPr>
        <w:t xml:space="preserve">Some kids stand flat footed and wait for the pass before they move. Some try to impress with fancy tricks. Some kids don’t say a word. Some </w:t>
      </w:r>
      <w:r>
        <w:rPr>
          <w:rFonts w:ascii="Times New Roman" w:hAnsi="Times New Roman"/>
          <w:sz w:val="32"/>
          <w:szCs w:val="32"/>
        </w:rPr>
        <w:t xml:space="preserve">kids </w:t>
      </w:r>
      <w:r w:rsidRPr="000324C4">
        <w:rPr>
          <w:rFonts w:ascii="Times New Roman" w:hAnsi="Times New Roman"/>
          <w:sz w:val="32"/>
          <w:szCs w:val="32"/>
        </w:rPr>
        <w:t>tense up</w:t>
      </w:r>
      <w:r>
        <w:rPr>
          <w:rFonts w:ascii="Times New Roman" w:hAnsi="Times New Roman"/>
          <w:sz w:val="32"/>
          <w:szCs w:val="32"/>
        </w:rPr>
        <w:t xml:space="preserve"> and rush</w:t>
      </w:r>
      <w:r w:rsidRPr="000324C4">
        <w:rPr>
          <w:rFonts w:ascii="Times New Roman" w:hAnsi="Times New Roman"/>
          <w:sz w:val="32"/>
          <w:szCs w:val="32"/>
        </w:rPr>
        <w:t>. Some kick too hard. Two kids go for the same ball without calling their name. One kid will always hang back.</w:t>
      </w:r>
    </w:p>
    <w:p w:rsidR="004D395E" w:rsidRPr="000324C4" w:rsidRDefault="004D395E" w:rsidP="000324C4">
      <w:pPr>
        <w:rPr>
          <w:rFonts w:ascii="Times New Roman" w:hAnsi="Times New Roman"/>
          <w:sz w:val="32"/>
          <w:szCs w:val="32"/>
        </w:rPr>
      </w:pPr>
      <w:r w:rsidRPr="000324C4">
        <w:rPr>
          <w:rFonts w:ascii="Times New Roman" w:hAnsi="Times New Roman"/>
          <w:sz w:val="32"/>
          <w:szCs w:val="32"/>
        </w:rPr>
        <w:t xml:space="preserve">When highly trained and highly skilled kids keep a ball up in a circle, we expect them to get a high number of passes but they can’t. They look great when we tell them what to think, where to stand and what to do but look lost when they have to improvise. We can improve any group in 5 minutes just by showing them how to relax, call and </w:t>
      </w:r>
      <w:r>
        <w:rPr>
          <w:rFonts w:ascii="Times New Roman" w:hAnsi="Times New Roman"/>
          <w:sz w:val="32"/>
          <w:szCs w:val="32"/>
        </w:rPr>
        <w:t>move</w:t>
      </w:r>
      <w:r w:rsidRPr="000324C4">
        <w:rPr>
          <w:rFonts w:ascii="Times New Roman" w:hAnsi="Times New Roman"/>
          <w:sz w:val="32"/>
          <w:szCs w:val="32"/>
        </w:rPr>
        <w:t>.</w:t>
      </w:r>
    </w:p>
    <w:p w:rsidR="004D395E" w:rsidRPr="00B403B0" w:rsidRDefault="004D395E" w:rsidP="000324C4">
      <w:pPr>
        <w:rPr>
          <w:rFonts w:ascii="Times New Roman" w:hAnsi="Times New Roman"/>
          <w:color w:val="FF0000"/>
          <w:sz w:val="32"/>
          <w:szCs w:val="32"/>
        </w:rPr>
      </w:pPr>
      <w:r w:rsidRPr="00007780">
        <w:rPr>
          <w:rFonts w:ascii="Times New Roman" w:hAnsi="Times New Roman"/>
          <w:noProof/>
          <w:color w:val="FF0000"/>
          <w:sz w:val="32"/>
          <w:szCs w:val="32"/>
          <w:lang w:eastAsia="en-AU"/>
        </w:rPr>
        <w:pict>
          <v:shape id="_x0000_i1065" type="#_x0000_t75" style="width:451.5pt;height:267.75pt;visibility:visible">
            <v:imagedata r:id="rId47" o:title=""/>
          </v:shape>
        </w:pict>
      </w:r>
    </w:p>
    <w:p w:rsidR="004D395E" w:rsidRPr="00C448E6" w:rsidRDefault="004D395E" w:rsidP="00126DFF">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GIVE AND GO</w:t>
      </w:r>
    </w:p>
    <w:p w:rsidR="004D395E" w:rsidRDefault="004D395E" w:rsidP="007D1BDD">
      <w:pPr>
        <w:jc w:val="center"/>
        <w:rPr>
          <w:rFonts w:ascii="Times New Roman" w:hAnsi="Times New Roman"/>
          <w:b/>
          <w:i/>
          <w:sz w:val="40"/>
          <w:szCs w:val="40"/>
        </w:rPr>
      </w:pPr>
      <w:r>
        <w:rPr>
          <w:rFonts w:ascii="Times New Roman" w:hAnsi="Times New Roman"/>
          <w:b/>
          <w:i/>
          <w:sz w:val="40"/>
          <w:szCs w:val="40"/>
        </w:rPr>
        <w:t>Most Australian Soccer kids pass the ball and then stand still so they can admire the pass.</w:t>
      </w:r>
    </w:p>
    <w:p w:rsidR="004D395E" w:rsidRDefault="004D395E" w:rsidP="007D1BDD">
      <w:pPr>
        <w:rPr>
          <w:rFonts w:ascii="Times New Roman" w:hAnsi="Times New Roman"/>
          <w:sz w:val="32"/>
          <w:szCs w:val="32"/>
        </w:rPr>
      </w:pPr>
      <w:r>
        <w:rPr>
          <w:rFonts w:ascii="Times New Roman" w:hAnsi="Times New Roman"/>
          <w:sz w:val="32"/>
          <w:szCs w:val="32"/>
        </w:rPr>
        <w:t>A skilful kid looks good on the ball. A talented kid looks good off the ball. Close repetition ballwork in pairs teaches kids the fundamentals of possession. They learn to synchronise their control and support.</w:t>
      </w:r>
    </w:p>
    <w:p w:rsidR="004D395E" w:rsidRDefault="004D395E" w:rsidP="007D1BDD">
      <w:pPr>
        <w:rPr>
          <w:rFonts w:ascii="Times New Roman" w:hAnsi="Times New Roman"/>
          <w:sz w:val="32"/>
          <w:szCs w:val="32"/>
        </w:rPr>
      </w:pPr>
      <w:r>
        <w:rPr>
          <w:rFonts w:ascii="Times New Roman" w:hAnsi="Times New Roman"/>
          <w:sz w:val="32"/>
          <w:szCs w:val="32"/>
        </w:rPr>
        <w:t xml:space="preserve">Juggling in pairs is the quickest and most effective way for coaches to discover how players support the ball player. A lot of kids just focus on the ball and the ball player. That’s why so many forwards get caught offside and so many defenders forget to check the blind side. </w:t>
      </w:r>
    </w:p>
    <w:p w:rsidR="004D395E" w:rsidRDefault="004D395E" w:rsidP="007D1BDD">
      <w:pPr>
        <w:rPr>
          <w:rFonts w:ascii="Times New Roman" w:hAnsi="Times New Roman"/>
          <w:sz w:val="32"/>
          <w:szCs w:val="32"/>
        </w:rPr>
      </w:pPr>
      <w:r>
        <w:rPr>
          <w:rFonts w:ascii="Times New Roman" w:hAnsi="Times New Roman"/>
          <w:sz w:val="32"/>
          <w:szCs w:val="32"/>
        </w:rPr>
        <w:t>Freestyle kids make the best of every minute of every game. They either move up or back, close down tight or create space. When they kick a ball, they learn to pass and move, give and go, hit and run. Freestyle kids don’t wait or hesitate. They dictate and dominate.</w:t>
      </w:r>
    </w:p>
    <w:p w:rsidR="004D395E" w:rsidRPr="00C8299A" w:rsidRDefault="004D395E" w:rsidP="007D1BDD">
      <w:pPr>
        <w:rPr>
          <w:rFonts w:ascii="Times New Roman" w:hAnsi="Times New Roman"/>
          <w:sz w:val="16"/>
          <w:szCs w:val="16"/>
        </w:rPr>
      </w:pPr>
    </w:p>
    <w:p w:rsidR="004D395E" w:rsidRDefault="004D395E" w:rsidP="00C8299A">
      <w:pPr>
        <w:jc w:val="center"/>
        <w:rPr>
          <w:rFonts w:ascii="Times New Roman" w:hAnsi="Times New Roman"/>
          <w:sz w:val="32"/>
          <w:szCs w:val="32"/>
        </w:rPr>
      </w:pPr>
      <w:r w:rsidRPr="00007780">
        <w:rPr>
          <w:rFonts w:ascii="Times New Roman" w:hAnsi="Times New Roman"/>
          <w:noProof/>
          <w:sz w:val="32"/>
          <w:szCs w:val="32"/>
          <w:lang w:eastAsia="en-AU"/>
        </w:rPr>
        <w:pict>
          <v:shape id="_x0000_i1066" type="#_x0000_t75" style="width:483.75pt;height:302.25pt;visibility:visible">
            <v:imagedata r:id="rId48" o:title=""/>
          </v:shape>
        </w:pict>
      </w:r>
    </w:p>
    <w:p w:rsidR="004D395E" w:rsidRPr="00587471" w:rsidRDefault="004D395E" w:rsidP="00D2658C">
      <w:pPr>
        <w:jc w:val="center"/>
        <w:rPr>
          <w:rFonts w:ascii="Arial Rounded MT Bold" w:hAnsi="Arial Rounded MT Bold"/>
          <w:b/>
          <w:color w:val="00B050"/>
          <w:sz w:val="40"/>
          <w:szCs w:val="40"/>
        </w:rPr>
      </w:pPr>
      <w:r w:rsidRPr="00587471">
        <w:rPr>
          <w:rFonts w:ascii="Arial Rounded MT Bold" w:hAnsi="Arial Rounded MT Bold"/>
          <w:b/>
          <w:color w:val="00B050"/>
          <w:sz w:val="40"/>
          <w:szCs w:val="40"/>
        </w:rPr>
        <w:t>NETWORKING</w:t>
      </w:r>
    </w:p>
    <w:p w:rsidR="004D395E" w:rsidRPr="004407A8" w:rsidRDefault="004D395E" w:rsidP="00BA208A">
      <w:pPr>
        <w:jc w:val="center"/>
        <w:rPr>
          <w:rFonts w:ascii="Times New Roman" w:hAnsi="Times New Roman"/>
          <w:b/>
          <w:i/>
          <w:sz w:val="40"/>
          <w:szCs w:val="40"/>
        </w:rPr>
      </w:pPr>
      <w:r w:rsidRPr="004407A8">
        <w:rPr>
          <w:rFonts w:ascii="Times New Roman" w:hAnsi="Times New Roman"/>
          <w:b/>
          <w:i/>
          <w:sz w:val="40"/>
          <w:szCs w:val="40"/>
        </w:rPr>
        <w:t>Practice makes perfect and shooting practice makes shooting perfect.</w:t>
      </w:r>
    </w:p>
    <w:p w:rsidR="004D395E" w:rsidRPr="004407A8" w:rsidRDefault="004D395E" w:rsidP="00736753">
      <w:pPr>
        <w:rPr>
          <w:rFonts w:ascii="Times New Roman" w:hAnsi="Times New Roman"/>
          <w:sz w:val="32"/>
          <w:szCs w:val="32"/>
        </w:rPr>
      </w:pPr>
      <w:r w:rsidRPr="004407A8">
        <w:rPr>
          <w:rFonts w:ascii="Times New Roman" w:hAnsi="Times New Roman"/>
          <w:sz w:val="32"/>
          <w:szCs w:val="32"/>
        </w:rPr>
        <w:t xml:space="preserve">So many strikers panic in front of goal because they lack practice. The average Soccer kid spends 15 minutes a week at shooting practice which only gives them enough time to blast the ball over the crossbar from outside the penalty box. That’s not a drill. This is a drill. The average Freestyle kid shoots for 2 hours at a time using 100 balls </w:t>
      </w:r>
      <w:r>
        <w:rPr>
          <w:rFonts w:ascii="Times New Roman" w:hAnsi="Times New Roman"/>
          <w:sz w:val="32"/>
          <w:szCs w:val="32"/>
        </w:rPr>
        <w:t>from</w:t>
      </w:r>
      <w:r w:rsidRPr="004407A8">
        <w:rPr>
          <w:rFonts w:ascii="Times New Roman" w:hAnsi="Times New Roman"/>
          <w:sz w:val="32"/>
          <w:szCs w:val="32"/>
        </w:rPr>
        <w:t xml:space="preserve"> every range and angle until </w:t>
      </w:r>
      <w:r>
        <w:rPr>
          <w:rFonts w:ascii="Times New Roman" w:hAnsi="Times New Roman"/>
          <w:sz w:val="32"/>
          <w:szCs w:val="32"/>
        </w:rPr>
        <w:t xml:space="preserve">their </w:t>
      </w:r>
      <w:r w:rsidRPr="004407A8">
        <w:rPr>
          <w:rFonts w:ascii="Times New Roman" w:hAnsi="Times New Roman"/>
          <w:sz w:val="32"/>
          <w:szCs w:val="32"/>
        </w:rPr>
        <w:t xml:space="preserve">marksmanship </w:t>
      </w:r>
      <w:r>
        <w:rPr>
          <w:rFonts w:ascii="Times New Roman" w:hAnsi="Times New Roman"/>
          <w:sz w:val="32"/>
          <w:szCs w:val="32"/>
        </w:rPr>
        <w:t>is</w:t>
      </w:r>
      <w:r w:rsidRPr="004407A8">
        <w:rPr>
          <w:rFonts w:ascii="Times New Roman" w:hAnsi="Times New Roman"/>
          <w:sz w:val="32"/>
          <w:szCs w:val="32"/>
        </w:rPr>
        <w:t xml:space="preserve"> second nature. </w:t>
      </w:r>
    </w:p>
    <w:p w:rsidR="004D395E" w:rsidRPr="004407A8" w:rsidRDefault="004D395E" w:rsidP="00BA208A">
      <w:pPr>
        <w:rPr>
          <w:rFonts w:ascii="Times New Roman" w:hAnsi="Times New Roman"/>
          <w:sz w:val="32"/>
          <w:szCs w:val="32"/>
        </w:rPr>
      </w:pPr>
      <w:r>
        <w:rPr>
          <w:rFonts w:ascii="Times New Roman" w:hAnsi="Times New Roman"/>
          <w:sz w:val="32"/>
          <w:szCs w:val="32"/>
        </w:rPr>
        <w:t>Most k</w:t>
      </w:r>
      <w:r w:rsidRPr="004407A8">
        <w:rPr>
          <w:rFonts w:ascii="Times New Roman" w:hAnsi="Times New Roman"/>
          <w:sz w:val="32"/>
          <w:szCs w:val="32"/>
        </w:rPr>
        <w:t xml:space="preserve">ids don’t know how to shoot because </w:t>
      </w:r>
      <w:r>
        <w:rPr>
          <w:rFonts w:ascii="Times New Roman" w:hAnsi="Times New Roman"/>
          <w:sz w:val="32"/>
          <w:szCs w:val="32"/>
        </w:rPr>
        <w:t xml:space="preserve">most </w:t>
      </w:r>
      <w:r w:rsidRPr="004407A8">
        <w:rPr>
          <w:rFonts w:ascii="Times New Roman" w:hAnsi="Times New Roman"/>
          <w:sz w:val="32"/>
          <w:szCs w:val="32"/>
        </w:rPr>
        <w:t xml:space="preserve">coaches don’t know how to score. Any coach can discover the secrets of scoring goals by using the 10 Freestyle elements. Any coach can analyse shooting mistakes and discover their underlying cause. </w:t>
      </w:r>
      <w:r>
        <w:rPr>
          <w:rFonts w:ascii="Times New Roman" w:hAnsi="Times New Roman"/>
          <w:sz w:val="32"/>
          <w:szCs w:val="32"/>
        </w:rPr>
        <w:t xml:space="preserve">Other Football codes have dedicated goal kicking coaches. </w:t>
      </w:r>
      <w:r w:rsidRPr="004407A8">
        <w:rPr>
          <w:rFonts w:ascii="Times New Roman" w:hAnsi="Times New Roman"/>
          <w:sz w:val="32"/>
          <w:szCs w:val="32"/>
        </w:rPr>
        <w:t>We need goal kicking coaches who can run shooting galleries at every club and we need specialist marksmen who can run goal scoring academies. Coaches need longer shooting sessions for th</w:t>
      </w:r>
      <w:r>
        <w:rPr>
          <w:rFonts w:ascii="Times New Roman" w:hAnsi="Times New Roman"/>
          <w:sz w:val="32"/>
          <w:szCs w:val="32"/>
        </w:rPr>
        <w:t>os</w:t>
      </w:r>
      <w:r w:rsidRPr="004407A8">
        <w:rPr>
          <w:rFonts w:ascii="Times New Roman" w:hAnsi="Times New Roman"/>
          <w:sz w:val="32"/>
          <w:szCs w:val="32"/>
        </w:rPr>
        <w:t xml:space="preserve">e kids who </w:t>
      </w:r>
      <w:r>
        <w:rPr>
          <w:rFonts w:ascii="Times New Roman" w:hAnsi="Times New Roman"/>
          <w:sz w:val="32"/>
          <w:szCs w:val="32"/>
        </w:rPr>
        <w:t xml:space="preserve">like to </w:t>
      </w:r>
      <w:r w:rsidRPr="004407A8">
        <w:rPr>
          <w:rFonts w:ascii="Times New Roman" w:hAnsi="Times New Roman"/>
          <w:sz w:val="32"/>
          <w:szCs w:val="32"/>
        </w:rPr>
        <w:t>stay behind at training.</w:t>
      </w:r>
    </w:p>
    <w:p w:rsidR="004D395E" w:rsidRPr="00587471" w:rsidRDefault="004D395E" w:rsidP="00B00C7F">
      <w:pPr>
        <w:jc w:val="center"/>
        <w:rPr>
          <w:rFonts w:ascii="Arial Rounded MT Bold" w:hAnsi="Arial Rounded MT Bold"/>
          <w:b/>
          <w:color w:val="00B050"/>
          <w:sz w:val="40"/>
          <w:szCs w:val="40"/>
        </w:rPr>
      </w:pPr>
      <w:r w:rsidRPr="00007780">
        <w:rPr>
          <w:rFonts w:ascii="Arial Rounded MT Bold" w:hAnsi="Arial Rounded MT Bold"/>
          <w:b/>
          <w:noProof/>
          <w:color w:val="FF0000"/>
          <w:sz w:val="40"/>
          <w:szCs w:val="40"/>
          <w:lang w:eastAsia="en-AU"/>
        </w:rPr>
        <w:pict>
          <v:shape id="_x0000_i1067" type="#_x0000_t75" style="width:371.25pt;height:278.25pt;visibility:visible">
            <v:imagedata r:id="rId49" o:title=""/>
          </v:shape>
        </w:pict>
      </w:r>
    </w:p>
    <w:p w:rsidR="004D395E" w:rsidRPr="00C448E6" w:rsidRDefault="004D395E" w:rsidP="00F210E9">
      <w:pPr>
        <w:jc w:val="center"/>
        <w:rPr>
          <w:rFonts w:ascii="Arial Rounded MT Bold" w:hAnsi="Arial Rounded MT Bold"/>
          <w:b/>
          <w:color w:val="00B050"/>
          <w:sz w:val="40"/>
          <w:szCs w:val="40"/>
        </w:rPr>
      </w:pPr>
      <w:r>
        <w:rPr>
          <w:rFonts w:ascii="Arial Rounded MT Bold" w:hAnsi="Arial Rounded MT Bold"/>
          <w:b/>
          <w:color w:val="00B050"/>
          <w:sz w:val="40"/>
          <w:szCs w:val="40"/>
        </w:rPr>
        <w:t>MAKE CERTAIN</w:t>
      </w:r>
    </w:p>
    <w:p w:rsidR="004D395E" w:rsidRDefault="004D395E" w:rsidP="00B5682B">
      <w:pPr>
        <w:jc w:val="center"/>
        <w:rPr>
          <w:rFonts w:ascii="Times New Roman" w:hAnsi="Times New Roman"/>
          <w:b/>
          <w:i/>
          <w:sz w:val="40"/>
          <w:szCs w:val="40"/>
        </w:rPr>
      </w:pPr>
      <w:r>
        <w:rPr>
          <w:rFonts w:ascii="Times New Roman" w:hAnsi="Times New Roman"/>
          <w:b/>
          <w:i/>
          <w:sz w:val="40"/>
          <w:szCs w:val="40"/>
        </w:rPr>
        <w:t>Certain coaches develop certain players. Uncertain coaches develop uncertain players.</w:t>
      </w:r>
    </w:p>
    <w:p w:rsidR="004D395E" w:rsidRDefault="004D395E" w:rsidP="00B5682B">
      <w:pPr>
        <w:rPr>
          <w:rFonts w:ascii="Times New Roman" w:hAnsi="Times New Roman"/>
          <w:sz w:val="32"/>
          <w:szCs w:val="32"/>
        </w:rPr>
      </w:pPr>
      <w:r>
        <w:rPr>
          <w:rFonts w:ascii="Times New Roman" w:hAnsi="Times New Roman"/>
          <w:sz w:val="32"/>
          <w:szCs w:val="32"/>
        </w:rPr>
        <w:t>Freestyle kids are never satisfied with what they achieve. They constantly look for smarter ways to sharpen their techniques. When they shoot, they always look up and lock onto the target and then look down and lock onto the ball. In games, they know their options before they receive the ball. There’s no Time Out for Freestyle kids. They always look, think, move and anticipate 360 degrees. Their key rules are keep possession, keep the ball in play and keep the shots on target.</w:t>
      </w:r>
    </w:p>
    <w:p w:rsidR="004D395E" w:rsidRPr="00010343" w:rsidRDefault="004D395E" w:rsidP="00E0005D">
      <w:pPr>
        <w:rPr>
          <w:rFonts w:ascii="Times New Roman" w:hAnsi="Times New Roman"/>
          <w:sz w:val="32"/>
          <w:szCs w:val="32"/>
        </w:rPr>
      </w:pPr>
      <w:r>
        <w:rPr>
          <w:rFonts w:ascii="Times New Roman" w:hAnsi="Times New Roman"/>
          <w:sz w:val="32"/>
          <w:szCs w:val="32"/>
        </w:rPr>
        <w:t>Skilful kids can dominate the 5% of the game when they have the ball at their feet. Freestyle kids make certain they can dominate the other 95% of the game without the ball. There’s a difference between learning a skill and making certain of a talent. These are kids who practise juggling until they reach 100. They practise precision and power until they can hit a small target 30 metres away and practise shooting for 2 hours with 100 balls until it becomes second nature.</w:t>
      </w:r>
    </w:p>
    <w:p w:rsidR="004D395E" w:rsidRDefault="004D395E">
      <w:pP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68" type="#_x0000_t75" style="width:476.25pt;height:267.75pt;visibility:visible">
            <v:imagedata r:id="rId50" o:title=""/>
          </v:shape>
        </w:pict>
      </w:r>
    </w:p>
    <w:p w:rsidR="004D395E" w:rsidRPr="00C448E6" w:rsidRDefault="004D395E" w:rsidP="005C738F">
      <w:pPr>
        <w:jc w:val="center"/>
        <w:rPr>
          <w:rFonts w:ascii="Arial Rounded MT Bold" w:hAnsi="Arial Rounded MT Bold"/>
          <w:b/>
          <w:color w:val="00B050"/>
          <w:sz w:val="40"/>
          <w:szCs w:val="40"/>
        </w:rPr>
      </w:pPr>
      <w:r>
        <w:rPr>
          <w:rFonts w:ascii="Arial Rounded MT Bold" w:hAnsi="Arial Rounded MT Bold"/>
          <w:b/>
          <w:color w:val="00B050"/>
          <w:sz w:val="40"/>
          <w:szCs w:val="40"/>
        </w:rPr>
        <w:t>LEARNING THE FOUR R’s</w:t>
      </w:r>
    </w:p>
    <w:p w:rsidR="004D395E" w:rsidRDefault="004D395E" w:rsidP="007D1BDD">
      <w:pPr>
        <w:jc w:val="center"/>
        <w:rPr>
          <w:rFonts w:ascii="Times New Roman" w:hAnsi="Times New Roman"/>
          <w:b/>
          <w:i/>
          <w:sz w:val="40"/>
          <w:szCs w:val="40"/>
        </w:rPr>
      </w:pPr>
      <w:r>
        <w:rPr>
          <w:rFonts w:ascii="Times New Roman" w:hAnsi="Times New Roman"/>
          <w:b/>
          <w:i/>
          <w:sz w:val="40"/>
          <w:szCs w:val="40"/>
        </w:rPr>
        <w:t>Kids develop what we give them. We need to give them respect, responsibility, resourcefulness and resilience.</w:t>
      </w:r>
    </w:p>
    <w:p w:rsidR="004D395E" w:rsidRDefault="004D395E" w:rsidP="007D1BDD">
      <w:pPr>
        <w:rPr>
          <w:rFonts w:ascii="Times New Roman" w:hAnsi="Times New Roman"/>
          <w:sz w:val="32"/>
          <w:szCs w:val="32"/>
        </w:rPr>
      </w:pPr>
      <w:r>
        <w:rPr>
          <w:rFonts w:ascii="Times New Roman" w:hAnsi="Times New Roman"/>
          <w:sz w:val="32"/>
          <w:szCs w:val="32"/>
        </w:rPr>
        <w:t>The Freestyle kids who practise at the skate parks, surf beaches and BMX tracks learn to work together and face every challenge. The Freestyle kids at the cricket nets and basketball courts learn to run their own drills without supervision from well intentioned adults.</w:t>
      </w:r>
    </w:p>
    <w:p w:rsidR="004D395E" w:rsidRDefault="004D395E" w:rsidP="007D1BDD">
      <w:pPr>
        <w:rPr>
          <w:rFonts w:ascii="Times New Roman" w:hAnsi="Times New Roman"/>
          <w:sz w:val="32"/>
          <w:szCs w:val="32"/>
        </w:rPr>
      </w:pPr>
      <w:r>
        <w:rPr>
          <w:rFonts w:ascii="Times New Roman" w:hAnsi="Times New Roman"/>
          <w:sz w:val="32"/>
          <w:szCs w:val="32"/>
        </w:rPr>
        <w:t>If we do everything for them, kids won’t be able to do anything for themselves. If we give kids a ball, they can develop their own skills. If we give them a net, and 50 balls, they can develop their own drills. Freestyle kids learn to stand on their own two feet.</w:t>
      </w:r>
    </w:p>
    <w:p w:rsidR="004D395E" w:rsidRDefault="004D395E" w:rsidP="004B15D7">
      <w:pPr>
        <w:rPr>
          <w:rFonts w:ascii="Times New Roman" w:hAnsi="Times New Roman"/>
          <w:sz w:val="32"/>
          <w:szCs w:val="32"/>
        </w:rPr>
      </w:pPr>
      <w:r>
        <w:rPr>
          <w:rFonts w:ascii="Times New Roman" w:hAnsi="Times New Roman"/>
          <w:sz w:val="32"/>
          <w:szCs w:val="32"/>
        </w:rPr>
        <w:t>Freestyle kids develop respect, responsibility, resourcefulness and resilience because they think for themselves and express themselves. They practise what they need to practise not what they’re told to practise. Kids who share a skate park with older kids learn resolve.</w:t>
      </w:r>
    </w:p>
    <w:p w:rsidR="004D395E" w:rsidRDefault="004D395E" w:rsidP="00B00C7F">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69" type="#_x0000_t75" style="width:419.25pt;height:303pt;visibility:visible">
            <v:imagedata r:id="rId51" o:title=""/>
          </v:shape>
        </w:pict>
      </w:r>
    </w:p>
    <w:p w:rsidR="004D395E" w:rsidRPr="00C448E6" w:rsidRDefault="004D395E" w:rsidP="009E4223">
      <w:pPr>
        <w:jc w:val="center"/>
        <w:rPr>
          <w:rFonts w:ascii="Arial Rounded MT Bold" w:hAnsi="Arial Rounded MT Bold"/>
          <w:b/>
          <w:color w:val="00B050"/>
          <w:sz w:val="40"/>
          <w:szCs w:val="40"/>
        </w:rPr>
      </w:pPr>
      <w:r>
        <w:rPr>
          <w:rFonts w:ascii="Arial Rounded MT Bold" w:hAnsi="Arial Rounded MT Bold"/>
          <w:b/>
          <w:color w:val="00B050"/>
          <w:sz w:val="40"/>
          <w:szCs w:val="40"/>
        </w:rPr>
        <w:t>MIND READING</w:t>
      </w:r>
    </w:p>
    <w:p w:rsidR="004D395E" w:rsidRDefault="004D395E" w:rsidP="007D1BDD">
      <w:pPr>
        <w:jc w:val="center"/>
        <w:rPr>
          <w:rFonts w:ascii="Times New Roman" w:hAnsi="Times New Roman"/>
          <w:b/>
          <w:i/>
          <w:sz w:val="40"/>
          <w:szCs w:val="40"/>
        </w:rPr>
      </w:pPr>
      <w:r>
        <w:rPr>
          <w:rFonts w:ascii="Times New Roman" w:hAnsi="Times New Roman"/>
          <w:b/>
          <w:i/>
          <w:sz w:val="40"/>
          <w:szCs w:val="40"/>
        </w:rPr>
        <w:t>Any coach can read minds if they open theirs.</w:t>
      </w:r>
    </w:p>
    <w:p w:rsidR="004D395E" w:rsidRDefault="004D395E" w:rsidP="007D1BDD">
      <w:pPr>
        <w:rPr>
          <w:rFonts w:ascii="Times New Roman" w:hAnsi="Times New Roman"/>
          <w:sz w:val="32"/>
          <w:szCs w:val="32"/>
        </w:rPr>
      </w:pPr>
      <w:r>
        <w:rPr>
          <w:rFonts w:ascii="Times New Roman" w:hAnsi="Times New Roman"/>
          <w:sz w:val="32"/>
          <w:szCs w:val="32"/>
        </w:rPr>
        <w:t>Ask kids what they aim for when they shoot. They aim for the goal. They aim for the whole goal, the whole target. Specialist marksmen don’t aim for the target. They aim for the bullseye which is the smallest part of the target. Soccer goals are simply too big. Kids miss big because they aim big. Freestyle kids pick a spot and hit the spot.</w:t>
      </w:r>
    </w:p>
    <w:p w:rsidR="004D395E" w:rsidRDefault="004D395E" w:rsidP="007D1BDD">
      <w:pPr>
        <w:rPr>
          <w:rFonts w:ascii="Times New Roman" w:hAnsi="Times New Roman"/>
          <w:sz w:val="32"/>
          <w:szCs w:val="32"/>
        </w:rPr>
      </w:pPr>
      <w:r>
        <w:rPr>
          <w:rFonts w:ascii="Times New Roman" w:hAnsi="Times New Roman"/>
          <w:sz w:val="32"/>
          <w:szCs w:val="32"/>
        </w:rPr>
        <w:t xml:space="preserve">Freestyle kids know how to score because they discover how to miss. They understand why shots go over the bar or straight to the keeper. Any coach can tell what strikers are thinking by putting small target cones inside each post. Confident kids go for one cone. Other kids will use force as the default setting. They go for the whole goal and blast the ball over the bar. Any coach can read the mind of any striker. </w:t>
      </w:r>
    </w:p>
    <w:p w:rsidR="004D395E" w:rsidRDefault="004D395E" w:rsidP="007D1BDD">
      <w:pPr>
        <w:rPr>
          <w:rFonts w:ascii="Times New Roman" w:hAnsi="Times New Roman"/>
          <w:sz w:val="32"/>
          <w:szCs w:val="32"/>
        </w:rPr>
      </w:pPr>
      <w:r w:rsidRPr="00015D84">
        <w:rPr>
          <w:rFonts w:ascii="Times New Roman" w:hAnsi="Times New Roman"/>
          <w:sz w:val="32"/>
          <w:szCs w:val="32"/>
        </w:rPr>
        <w:t xml:space="preserve">In a game, it’s easy to tell what kids are thinking. Some kids chase the ball till they catch it and then rush towards goal till they lose it again. Other kids pass the ball around till they score. </w:t>
      </w:r>
      <w:r>
        <w:rPr>
          <w:rFonts w:ascii="Times New Roman" w:hAnsi="Times New Roman"/>
          <w:sz w:val="32"/>
          <w:szCs w:val="32"/>
        </w:rPr>
        <w:t>We can tell which kids think ‘ball and goal’ and which kids think ‘space and possession’.</w:t>
      </w:r>
    </w:p>
    <w:p w:rsidR="004D395E" w:rsidRDefault="004D395E" w:rsidP="000A3A88">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70" type="#_x0000_t75" style="width:352.5pt;height:267pt;visibility:visible">
            <v:imagedata r:id="rId52"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GOOD SPORTS</w:t>
      </w:r>
    </w:p>
    <w:p w:rsidR="004D395E" w:rsidRDefault="004D395E" w:rsidP="007D1BDD">
      <w:pPr>
        <w:jc w:val="center"/>
        <w:rPr>
          <w:rFonts w:ascii="Times New Roman" w:hAnsi="Times New Roman"/>
          <w:b/>
          <w:i/>
          <w:sz w:val="40"/>
          <w:szCs w:val="40"/>
        </w:rPr>
      </w:pPr>
      <w:r w:rsidRPr="007F355D">
        <w:rPr>
          <w:rFonts w:ascii="Times New Roman" w:hAnsi="Times New Roman"/>
          <w:b/>
          <w:i/>
          <w:sz w:val="40"/>
          <w:szCs w:val="40"/>
        </w:rPr>
        <w:t>It’s amazing how q</w:t>
      </w:r>
      <w:r>
        <w:rPr>
          <w:rFonts w:ascii="Times New Roman" w:hAnsi="Times New Roman"/>
          <w:b/>
          <w:i/>
          <w:sz w:val="40"/>
          <w:szCs w:val="40"/>
        </w:rPr>
        <w:t>uickly</w:t>
      </w:r>
      <w:r w:rsidRPr="007F355D">
        <w:rPr>
          <w:rFonts w:ascii="Times New Roman" w:hAnsi="Times New Roman"/>
          <w:b/>
          <w:i/>
          <w:sz w:val="40"/>
          <w:szCs w:val="40"/>
        </w:rPr>
        <w:t xml:space="preserve"> untalented kids </w:t>
      </w:r>
      <w:r>
        <w:rPr>
          <w:rFonts w:ascii="Times New Roman" w:hAnsi="Times New Roman"/>
          <w:b/>
          <w:i/>
          <w:sz w:val="40"/>
          <w:szCs w:val="40"/>
        </w:rPr>
        <w:t>become talented when we start to believe in their ability.</w:t>
      </w:r>
    </w:p>
    <w:p w:rsidR="004D395E" w:rsidRDefault="004D395E" w:rsidP="007D1BDD">
      <w:pPr>
        <w:rPr>
          <w:rFonts w:ascii="Times New Roman" w:hAnsi="Times New Roman"/>
          <w:sz w:val="32"/>
          <w:szCs w:val="32"/>
        </w:rPr>
      </w:pPr>
      <w:r>
        <w:rPr>
          <w:rFonts w:ascii="Times New Roman" w:hAnsi="Times New Roman"/>
          <w:sz w:val="32"/>
          <w:szCs w:val="32"/>
        </w:rPr>
        <w:t>Some sports have an assistant coach, fitness trainer, defence coach, attack coach, nutritionist or a statistician. Some Football codes have their own goalkicking coaches. Most Soccer teams have a team coach.</w:t>
      </w:r>
    </w:p>
    <w:p w:rsidR="004D395E" w:rsidRDefault="004D395E" w:rsidP="007D1BDD">
      <w:pPr>
        <w:rPr>
          <w:rFonts w:ascii="Times New Roman" w:hAnsi="Times New Roman"/>
          <w:sz w:val="32"/>
          <w:szCs w:val="32"/>
        </w:rPr>
      </w:pPr>
      <w:r>
        <w:rPr>
          <w:rFonts w:ascii="Times New Roman" w:hAnsi="Times New Roman"/>
          <w:sz w:val="32"/>
          <w:szCs w:val="32"/>
        </w:rPr>
        <w:t>There are upper body sports that understand the significance of footwork in the development of total body control. Basketball, tennis, cricket, boxing and fencing all develop footwork drills for their sport.</w:t>
      </w:r>
    </w:p>
    <w:p w:rsidR="004D395E" w:rsidRPr="002E047D" w:rsidRDefault="004D395E" w:rsidP="002E047D">
      <w:pPr>
        <w:rPr>
          <w:rFonts w:ascii="Times New Roman" w:hAnsi="Times New Roman"/>
          <w:sz w:val="32"/>
          <w:szCs w:val="32"/>
        </w:rPr>
      </w:pPr>
      <w:r>
        <w:rPr>
          <w:rFonts w:ascii="Times New Roman" w:hAnsi="Times New Roman"/>
          <w:sz w:val="32"/>
          <w:szCs w:val="32"/>
        </w:rPr>
        <w:t>Golfers, archers and shooters, all learn to aim for the smallest target and control their balance of power and precision. Golfers, tennis players and cricketers hit plenty of practice shots before each game.  They practise striking</w:t>
      </w:r>
      <w:r w:rsidRPr="002E047D">
        <w:rPr>
          <w:rFonts w:ascii="Times New Roman" w:hAnsi="Times New Roman"/>
          <w:b/>
          <w:sz w:val="32"/>
          <w:szCs w:val="32"/>
        </w:rPr>
        <w:t xml:space="preserve"> through</w:t>
      </w:r>
      <w:r>
        <w:rPr>
          <w:rFonts w:ascii="Times New Roman" w:hAnsi="Times New Roman"/>
          <w:sz w:val="32"/>
          <w:szCs w:val="32"/>
        </w:rPr>
        <w:t xml:space="preserve"> the ball smoothly not </w:t>
      </w:r>
      <w:r w:rsidRPr="002E047D">
        <w:rPr>
          <w:rFonts w:ascii="Times New Roman" w:hAnsi="Times New Roman"/>
          <w:b/>
          <w:sz w:val="32"/>
          <w:szCs w:val="32"/>
        </w:rPr>
        <w:t>at</w:t>
      </w:r>
      <w:r>
        <w:rPr>
          <w:rFonts w:ascii="Times New Roman" w:hAnsi="Times New Roman"/>
          <w:sz w:val="32"/>
          <w:szCs w:val="32"/>
        </w:rPr>
        <w:t xml:space="preserve"> the ball. AFL kids learn to mark tight, lose their marker and challenge in the air. They have the freedom to look, think and move in any direction. </w:t>
      </w:r>
      <w:r w:rsidRPr="002E047D">
        <w:rPr>
          <w:rFonts w:ascii="Times New Roman" w:hAnsi="Times New Roman"/>
          <w:sz w:val="32"/>
          <w:szCs w:val="32"/>
        </w:rPr>
        <w:t>An innovative coach</w:t>
      </w:r>
      <w:r>
        <w:rPr>
          <w:rFonts w:ascii="Times New Roman" w:hAnsi="Times New Roman"/>
          <w:sz w:val="32"/>
          <w:szCs w:val="32"/>
        </w:rPr>
        <w:t>, with an open mind,</w:t>
      </w:r>
      <w:r w:rsidRPr="002E047D">
        <w:rPr>
          <w:rFonts w:ascii="Times New Roman" w:hAnsi="Times New Roman"/>
          <w:sz w:val="32"/>
          <w:szCs w:val="32"/>
        </w:rPr>
        <w:t xml:space="preserve"> can learn from every sport.</w:t>
      </w:r>
    </w:p>
    <w:p w:rsidR="004D395E" w:rsidRDefault="004D395E" w:rsidP="00B00C7F">
      <w:pPr>
        <w:jc w:val="center"/>
        <w:rPr>
          <w:rFonts w:ascii="Times New Roman" w:hAnsi="Times New Roman"/>
          <w:sz w:val="32"/>
          <w:szCs w:val="32"/>
        </w:rPr>
      </w:pPr>
      <w:r w:rsidRPr="00007780">
        <w:rPr>
          <w:rFonts w:ascii="Times New Roman" w:hAnsi="Times New Roman"/>
          <w:noProof/>
          <w:sz w:val="32"/>
          <w:szCs w:val="32"/>
          <w:lang w:eastAsia="en-AU"/>
        </w:rPr>
        <w:pict>
          <v:shape id="_x0000_i1071" type="#_x0000_t75" style="width:394.5pt;height:282.75pt;visibility:visible">
            <v:imagedata r:id="rId53" o:title=""/>
          </v:shape>
        </w:pict>
      </w:r>
    </w:p>
    <w:p w:rsidR="004D395E" w:rsidRPr="00C448E6" w:rsidRDefault="004D395E" w:rsidP="00B00C7F">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WALL PASS</w:t>
      </w:r>
    </w:p>
    <w:p w:rsidR="004D395E" w:rsidRPr="00A93982" w:rsidRDefault="004D395E" w:rsidP="00046EAB">
      <w:pPr>
        <w:jc w:val="center"/>
        <w:rPr>
          <w:rFonts w:ascii="Times New Roman" w:hAnsi="Times New Roman"/>
          <w:b/>
          <w:i/>
          <w:sz w:val="40"/>
          <w:szCs w:val="40"/>
        </w:rPr>
      </w:pPr>
      <w:r w:rsidRPr="00A93982">
        <w:rPr>
          <w:rFonts w:ascii="Times New Roman" w:hAnsi="Times New Roman"/>
          <w:b/>
          <w:i/>
          <w:sz w:val="40"/>
          <w:szCs w:val="40"/>
        </w:rPr>
        <w:t>Kids who get serious about reaching the top make certain they train every day.</w:t>
      </w:r>
    </w:p>
    <w:p w:rsidR="004D395E" w:rsidRPr="00A93982" w:rsidRDefault="004D395E" w:rsidP="007D1BDD">
      <w:pPr>
        <w:rPr>
          <w:rFonts w:ascii="Times New Roman" w:hAnsi="Times New Roman"/>
          <w:sz w:val="32"/>
          <w:szCs w:val="32"/>
        </w:rPr>
      </w:pPr>
      <w:r w:rsidRPr="00A93982">
        <w:rPr>
          <w:rFonts w:ascii="Times New Roman" w:hAnsi="Times New Roman"/>
          <w:sz w:val="32"/>
          <w:szCs w:val="32"/>
        </w:rPr>
        <w:t>Some kids are flat footed which makes their movement stiff and mechanical. Wall practice will get these kids up on their toes.</w:t>
      </w:r>
    </w:p>
    <w:p w:rsidR="004D395E" w:rsidRPr="00A93982" w:rsidRDefault="004D395E" w:rsidP="007D1BDD">
      <w:pPr>
        <w:rPr>
          <w:rFonts w:ascii="Times New Roman" w:hAnsi="Times New Roman"/>
          <w:sz w:val="32"/>
          <w:szCs w:val="32"/>
        </w:rPr>
      </w:pPr>
      <w:r w:rsidRPr="00A93982">
        <w:rPr>
          <w:rFonts w:ascii="Times New Roman" w:hAnsi="Times New Roman"/>
          <w:sz w:val="32"/>
          <w:szCs w:val="32"/>
        </w:rPr>
        <w:t xml:space="preserve">Some kids are one footed which limits their options in a game. A wall helps players to develop both feet without playing favourites. </w:t>
      </w:r>
    </w:p>
    <w:p w:rsidR="004D395E" w:rsidRPr="00A93982" w:rsidRDefault="004D395E" w:rsidP="007D1BDD">
      <w:pPr>
        <w:rPr>
          <w:rFonts w:ascii="Times New Roman" w:hAnsi="Times New Roman"/>
          <w:sz w:val="32"/>
          <w:szCs w:val="32"/>
        </w:rPr>
      </w:pPr>
      <w:r w:rsidRPr="00A93982">
        <w:rPr>
          <w:rFonts w:ascii="Times New Roman" w:hAnsi="Times New Roman"/>
          <w:sz w:val="32"/>
          <w:szCs w:val="32"/>
        </w:rPr>
        <w:t>Some kids try too hard to kick the ball too hard. A wall can strike the ball harder than a kid and players soon learn to control their power. Close wall practice teaches kids to weight their passes.</w:t>
      </w:r>
      <w:r>
        <w:rPr>
          <w:rFonts w:ascii="Times New Roman" w:hAnsi="Times New Roman"/>
          <w:sz w:val="32"/>
          <w:szCs w:val="32"/>
        </w:rPr>
        <w:t xml:space="preserve"> They can start with light control to become smooth and then smooth becomes strong.</w:t>
      </w:r>
    </w:p>
    <w:p w:rsidR="004D395E" w:rsidRPr="00A93982" w:rsidRDefault="004D395E" w:rsidP="007D1BDD">
      <w:pPr>
        <w:rPr>
          <w:rFonts w:ascii="Times New Roman" w:hAnsi="Times New Roman"/>
          <w:sz w:val="32"/>
          <w:szCs w:val="32"/>
        </w:rPr>
      </w:pPr>
      <w:r w:rsidRPr="00A93982">
        <w:rPr>
          <w:rFonts w:ascii="Times New Roman" w:hAnsi="Times New Roman"/>
          <w:sz w:val="32"/>
          <w:szCs w:val="32"/>
        </w:rPr>
        <w:t>Some kids never get enough ball touches at training sessions to become in</w:t>
      </w:r>
      <w:r>
        <w:rPr>
          <w:rFonts w:ascii="Times New Roman" w:hAnsi="Times New Roman"/>
          <w:sz w:val="32"/>
          <w:szCs w:val="32"/>
        </w:rPr>
        <w:t>stinctive</w:t>
      </w:r>
      <w:r w:rsidRPr="00A93982">
        <w:rPr>
          <w:rFonts w:ascii="Times New Roman" w:hAnsi="Times New Roman"/>
          <w:sz w:val="32"/>
          <w:szCs w:val="32"/>
        </w:rPr>
        <w:t xml:space="preserve"> and confident. When players stand two metres in front of a wall, they can get 1000 kicks in ten minutes. The close proximity increases their reflexes so that they learn to relax. Every Soccer kid needs to hit the wall if they want to read the speed, spin and bounce of a round ball. When kids get serious, they make certain.</w:t>
      </w:r>
    </w:p>
    <w:p w:rsidR="004D395E" w:rsidRDefault="004D395E" w:rsidP="002B71AA">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72" type="#_x0000_t75" style="width:340.5pt;height:252.75pt;visibility:visible">
            <v:imagedata r:id="rId54"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SPECIALISTS</w:t>
      </w:r>
    </w:p>
    <w:p w:rsidR="004D395E" w:rsidRDefault="004D395E" w:rsidP="007D1BDD">
      <w:pPr>
        <w:jc w:val="center"/>
        <w:rPr>
          <w:rFonts w:ascii="Times New Roman" w:hAnsi="Times New Roman"/>
          <w:b/>
          <w:i/>
          <w:sz w:val="40"/>
          <w:szCs w:val="40"/>
        </w:rPr>
      </w:pPr>
      <w:r>
        <w:rPr>
          <w:rFonts w:ascii="Times New Roman" w:hAnsi="Times New Roman"/>
          <w:b/>
          <w:i/>
          <w:sz w:val="40"/>
          <w:szCs w:val="40"/>
        </w:rPr>
        <w:t>We need specialists in junior Soccer clubs. We already have enough general practitioners.</w:t>
      </w:r>
    </w:p>
    <w:p w:rsidR="004D395E" w:rsidRDefault="004D395E" w:rsidP="007D1BDD">
      <w:pPr>
        <w:rPr>
          <w:rFonts w:ascii="Times New Roman" w:hAnsi="Times New Roman"/>
          <w:sz w:val="32"/>
          <w:szCs w:val="32"/>
        </w:rPr>
      </w:pPr>
      <w:r w:rsidRPr="00396A38">
        <w:rPr>
          <w:rFonts w:ascii="Times New Roman" w:hAnsi="Times New Roman"/>
          <w:sz w:val="32"/>
          <w:szCs w:val="32"/>
        </w:rPr>
        <w:t>Every Soccer coach has an area of interest or expertise that they can develop to help other coaches.</w:t>
      </w:r>
      <w:r>
        <w:rPr>
          <w:rFonts w:ascii="Times New Roman" w:hAnsi="Times New Roman"/>
          <w:sz w:val="32"/>
          <w:szCs w:val="32"/>
        </w:rPr>
        <w:t xml:space="preserve"> Every Soccer club is overloaded with hidden and untapped coaching resources. In one session, a senior striker can teach a junior team how to pick the spot, hit the spot and score goals. Other Football codes encourage specialist attack and defence coaches to achieve better results than general practitioners.</w:t>
      </w:r>
    </w:p>
    <w:p w:rsidR="004D395E" w:rsidRDefault="004D395E" w:rsidP="007D1BDD">
      <w:pPr>
        <w:rPr>
          <w:rFonts w:ascii="Times New Roman" w:hAnsi="Times New Roman"/>
          <w:sz w:val="32"/>
          <w:szCs w:val="32"/>
        </w:rPr>
      </w:pPr>
      <w:r>
        <w:rPr>
          <w:rFonts w:ascii="Times New Roman" w:hAnsi="Times New Roman"/>
          <w:sz w:val="32"/>
          <w:szCs w:val="32"/>
        </w:rPr>
        <w:t>There are senior defence experts who can drill fullbacks in the fundamentals of marking. There are senior keepers who can run internal goalkeeping sessions. There are talented ball players who can inspire kids to learn intuitive skills on their own or with their mates.</w:t>
      </w:r>
    </w:p>
    <w:p w:rsidR="004D395E" w:rsidRDefault="004D395E" w:rsidP="007D1BDD">
      <w:pPr>
        <w:rPr>
          <w:rFonts w:ascii="Times New Roman" w:hAnsi="Times New Roman"/>
          <w:sz w:val="32"/>
          <w:szCs w:val="32"/>
        </w:rPr>
      </w:pPr>
      <w:r>
        <w:rPr>
          <w:rFonts w:ascii="Times New Roman" w:hAnsi="Times New Roman"/>
          <w:sz w:val="32"/>
          <w:szCs w:val="32"/>
        </w:rPr>
        <w:t>There are retired and experienced coaches who can assist any team coach by acting as talent scouts in games. They can focus on players for the whole game while the coach has to follow the bouncing ball. Unless we research individual coaching, we will never understand the inspiration that kids get when a senior specialist encourages them.</w:t>
      </w:r>
    </w:p>
    <w:p w:rsidR="004D395E" w:rsidRDefault="004D395E">
      <w:pP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73" type="#_x0000_t75" style="width:409.5pt;height:231pt;visibility:visible">
            <v:imagedata r:id="rId55"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TRAINING THEMES</w:t>
      </w:r>
    </w:p>
    <w:p w:rsidR="004D395E" w:rsidRDefault="004D395E" w:rsidP="007D1BDD">
      <w:pPr>
        <w:jc w:val="center"/>
        <w:rPr>
          <w:rFonts w:ascii="Times New Roman" w:hAnsi="Times New Roman"/>
          <w:b/>
          <w:i/>
          <w:sz w:val="40"/>
          <w:szCs w:val="40"/>
        </w:rPr>
      </w:pPr>
      <w:r>
        <w:rPr>
          <w:rFonts w:ascii="Times New Roman" w:hAnsi="Times New Roman"/>
          <w:b/>
          <w:i/>
          <w:sz w:val="40"/>
          <w:szCs w:val="40"/>
        </w:rPr>
        <w:t>A coach can develop players to suit training drills or develop training drills to suit the needs of the players.</w:t>
      </w:r>
    </w:p>
    <w:p w:rsidR="004D395E" w:rsidRDefault="004D395E" w:rsidP="007D1BDD">
      <w:pPr>
        <w:rPr>
          <w:rFonts w:ascii="Times New Roman" w:hAnsi="Times New Roman"/>
          <w:sz w:val="32"/>
          <w:szCs w:val="32"/>
        </w:rPr>
      </w:pPr>
      <w:r>
        <w:rPr>
          <w:rFonts w:ascii="Times New Roman" w:hAnsi="Times New Roman"/>
          <w:sz w:val="32"/>
          <w:szCs w:val="32"/>
        </w:rPr>
        <w:t xml:space="preserve">The average Australian Soccer kid trains for 100 hours a year. The average Freestyle Soccer kid trains for 300 hours a year. The average streetwise Soccer kid in Europe trains for 600 hours a year. There should be a theme for every training session and a reason for every drill. Training should make sense and mean something so that kids understand what to do, how to do it and why. It should be based on last week’s game, this week’s squad and next week’s opponents. </w:t>
      </w:r>
    </w:p>
    <w:p w:rsidR="004D395E" w:rsidRDefault="004D395E" w:rsidP="007D1BDD">
      <w:pPr>
        <w:rPr>
          <w:rFonts w:ascii="Times New Roman" w:hAnsi="Times New Roman"/>
          <w:sz w:val="32"/>
          <w:szCs w:val="32"/>
        </w:rPr>
      </w:pPr>
      <w:r>
        <w:rPr>
          <w:rFonts w:ascii="Times New Roman" w:hAnsi="Times New Roman"/>
          <w:sz w:val="32"/>
          <w:szCs w:val="32"/>
        </w:rPr>
        <w:t>Every game identifies key techniques that need to be improved. Every squad has key roles that they need to coordinate. Every opposition provides a unique challenge that needs to be identified and overcome. Every kid should know what they’re up to and where they’re up to. All kids are different. They have different levels of talent, intelligence and motivation and they play different positions. We can give them all the same training or discover what each player needs to improve.</w:t>
      </w:r>
    </w:p>
    <w:p w:rsidR="004D395E" w:rsidRDefault="004D395E" w:rsidP="00B00C7F">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74" type="#_x0000_t75" style="width:361.5pt;height:273.75pt;visibility:visible">
            <v:imagedata r:id="rId56" o:title=""/>
          </v:shape>
        </w:pict>
      </w:r>
    </w:p>
    <w:p w:rsidR="004D395E" w:rsidRPr="0049523F" w:rsidRDefault="004D395E" w:rsidP="00EE645C">
      <w:pPr>
        <w:jc w:val="center"/>
        <w:rPr>
          <w:rFonts w:ascii="Arial Rounded MT Bold" w:hAnsi="Arial Rounded MT Bold"/>
          <w:b/>
          <w:color w:val="00B050"/>
          <w:sz w:val="40"/>
          <w:szCs w:val="40"/>
        </w:rPr>
      </w:pPr>
      <w:r w:rsidRPr="0049523F">
        <w:rPr>
          <w:rFonts w:ascii="Arial Rounded MT Bold" w:hAnsi="Arial Rounded MT Bold"/>
          <w:b/>
          <w:color w:val="00B050"/>
          <w:sz w:val="40"/>
          <w:szCs w:val="40"/>
        </w:rPr>
        <w:t>MATCH WARMUP</w:t>
      </w:r>
    </w:p>
    <w:p w:rsidR="004D395E" w:rsidRPr="00F43964" w:rsidRDefault="004D395E" w:rsidP="007D1BDD">
      <w:pPr>
        <w:jc w:val="center"/>
        <w:rPr>
          <w:rFonts w:ascii="Times New Roman" w:hAnsi="Times New Roman"/>
          <w:b/>
          <w:i/>
          <w:sz w:val="40"/>
          <w:szCs w:val="40"/>
        </w:rPr>
      </w:pPr>
      <w:r w:rsidRPr="00F43964">
        <w:rPr>
          <w:rFonts w:ascii="Times New Roman" w:hAnsi="Times New Roman"/>
          <w:b/>
          <w:i/>
          <w:sz w:val="40"/>
          <w:szCs w:val="40"/>
        </w:rPr>
        <w:t>Some kids don’t know what they’re playing at.</w:t>
      </w:r>
    </w:p>
    <w:p w:rsidR="004D395E" w:rsidRDefault="004D395E" w:rsidP="00A94C50">
      <w:pPr>
        <w:rPr>
          <w:rFonts w:ascii="Times New Roman" w:hAnsi="Times New Roman"/>
          <w:sz w:val="32"/>
          <w:szCs w:val="32"/>
        </w:rPr>
      </w:pPr>
      <w:r>
        <w:rPr>
          <w:rFonts w:ascii="Times New Roman" w:hAnsi="Times New Roman"/>
          <w:sz w:val="32"/>
          <w:szCs w:val="32"/>
        </w:rPr>
        <w:t xml:space="preserve">Some Soccer coaches have no idea how to warm up players before a game because they haven’t thought about it. </w:t>
      </w:r>
      <w:r w:rsidRPr="00F43964">
        <w:rPr>
          <w:rFonts w:ascii="Times New Roman" w:hAnsi="Times New Roman"/>
          <w:sz w:val="32"/>
          <w:szCs w:val="32"/>
        </w:rPr>
        <w:t xml:space="preserve">The 30 minutes before each </w:t>
      </w:r>
      <w:r>
        <w:rPr>
          <w:rFonts w:ascii="Times New Roman" w:hAnsi="Times New Roman"/>
          <w:sz w:val="32"/>
          <w:szCs w:val="32"/>
        </w:rPr>
        <w:t>match</w:t>
      </w:r>
      <w:r w:rsidRPr="00F43964">
        <w:rPr>
          <w:rFonts w:ascii="Times New Roman" w:hAnsi="Times New Roman"/>
          <w:sz w:val="32"/>
          <w:szCs w:val="32"/>
        </w:rPr>
        <w:t xml:space="preserve"> is the most important time of the week. </w:t>
      </w:r>
      <w:r>
        <w:rPr>
          <w:rFonts w:ascii="Times New Roman" w:hAnsi="Times New Roman"/>
          <w:sz w:val="32"/>
          <w:szCs w:val="32"/>
        </w:rPr>
        <w:t>It determines which players are</w:t>
      </w:r>
      <w:r w:rsidRPr="00F43964">
        <w:rPr>
          <w:rFonts w:ascii="Times New Roman" w:hAnsi="Times New Roman"/>
          <w:sz w:val="32"/>
          <w:szCs w:val="32"/>
        </w:rPr>
        <w:t xml:space="preserve"> ready and set to</w:t>
      </w:r>
      <w:r>
        <w:rPr>
          <w:rFonts w:ascii="Times New Roman" w:hAnsi="Times New Roman"/>
          <w:sz w:val="32"/>
          <w:szCs w:val="32"/>
        </w:rPr>
        <w:t xml:space="preserve"> play when the whistle blows.</w:t>
      </w:r>
    </w:p>
    <w:p w:rsidR="004D395E" w:rsidRPr="00F43964" w:rsidRDefault="004D395E" w:rsidP="00A94C50">
      <w:pPr>
        <w:rPr>
          <w:rFonts w:ascii="Times New Roman" w:hAnsi="Times New Roman"/>
          <w:sz w:val="32"/>
          <w:szCs w:val="32"/>
        </w:rPr>
      </w:pPr>
      <w:r w:rsidRPr="00F43964">
        <w:rPr>
          <w:rFonts w:ascii="Times New Roman" w:hAnsi="Times New Roman"/>
          <w:sz w:val="32"/>
          <w:szCs w:val="32"/>
        </w:rPr>
        <w:t xml:space="preserve">The mean average Soccer kid gets 20 touches of the ball before kickoff and spends the next 20 minutes making needless errors. If we ask kids and coaches how many ball touches it takes for eye/foot coordination to kick in we discover that nobody has thought about it. Kids need at least 200 kicks before control becomes second nature. The most effective way </w:t>
      </w:r>
      <w:r>
        <w:rPr>
          <w:rFonts w:ascii="Times New Roman" w:hAnsi="Times New Roman"/>
          <w:sz w:val="32"/>
          <w:szCs w:val="32"/>
        </w:rPr>
        <w:t>for</w:t>
      </w:r>
      <w:r w:rsidRPr="00F43964">
        <w:rPr>
          <w:rFonts w:ascii="Times New Roman" w:hAnsi="Times New Roman"/>
          <w:sz w:val="32"/>
          <w:szCs w:val="32"/>
        </w:rPr>
        <w:t xml:space="preserve"> players </w:t>
      </w:r>
      <w:r>
        <w:rPr>
          <w:rFonts w:ascii="Times New Roman" w:hAnsi="Times New Roman"/>
          <w:sz w:val="32"/>
          <w:szCs w:val="32"/>
        </w:rPr>
        <w:t>to</w:t>
      </w:r>
      <w:r w:rsidRPr="00F43964">
        <w:rPr>
          <w:rFonts w:ascii="Times New Roman" w:hAnsi="Times New Roman"/>
          <w:sz w:val="32"/>
          <w:szCs w:val="32"/>
        </w:rPr>
        <w:t xml:space="preserve"> develop their ball skills is close repetition ballwork in pairs so that they </w:t>
      </w:r>
      <w:r>
        <w:rPr>
          <w:rFonts w:ascii="Times New Roman" w:hAnsi="Times New Roman"/>
          <w:sz w:val="32"/>
          <w:szCs w:val="32"/>
        </w:rPr>
        <w:t xml:space="preserve">can </w:t>
      </w:r>
      <w:r w:rsidRPr="00F43964">
        <w:rPr>
          <w:rFonts w:ascii="Times New Roman" w:hAnsi="Times New Roman"/>
          <w:sz w:val="32"/>
          <w:szCs w:val="32"/>
        </w:rPr>
        <w:t>think, move and control.</w:t>
      </w:r>
    </w:p>
    <w:p w:rsidR="004D395E" w:rsidRDefault="004D395E" w:rsidP="00A94C50">
      <w:pPr>
        <w:rPr>
          <w:rFonts w:ascii="Times New Roman" w:hAnsi="Times New Roman"/>
          <w:sz w:val="32"/>
          <w:szCs w:val="32"/>
        </w:rPr>
      </w:pPr>
      <w:r w:rsidRPr="00F43964">
        <w:rPr>
          <w:rFonts w:ascii="Times New Roman" w:hAnsi="Times New Roman"/>
          <w:sz w:val="32"/>
          <w:szCs w:val="32"/>
        </w:rPr>
        <w:t xml:space="preserve">Some kids lose a game before kickoff because they worry about the </w:t>
      </w:r>
      <w:r>
        <w:rPr>
          <w:rFonts w:ascii="Times New Roman" w:hAnsi="Times New Roman"/>
          <w:sz w:val="32"/>
          <w:szCs w:val="32"/>
        </w:rPr>
        <w:t xml:space="preserve">size of their </w:t>
      </w:r>
      <w:r w:rsidRPr="00F43964">
        <w:rPr>
          <w:rFonts w:ascii="Times New Roman" w:hAnsi="Times New Roman"/>
          <w:sz w:val="32"/>
          <w:szCs w:val="32"/>
        </w:rPr>
        <w:t>opponents. Freestyle kids think about their own game.</w:t>
      </w:r>
      <w:r>
        <w:rPr>
          <w:rFonts w:ascii="Times New Roman" w:hAnsi="Times New Roman"/>
          <w:sz w:val="32"/>
          <w:szCs w:val="32"/>
        </w:rPr>
        <w:t xml:space="preserve"> Freestyle defenders need at least 100 one touch passes at ranges between 10 and 30 metres so they know how to turn a clearance into pass. Freestyle strikers need plenty of shots to warm up the keeper.</w:t>
      </w:r>
    </w:p>
    <w:p w:rsidR="004D395E" w:rsidRPr="00C448E6" w:rsidRDefault="004D395E" w:rsidP="000A3A88">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75" type="#_x0000_t75" style="width:451.5pt;height:252pt;visibility:visible">
            <v:imagedata r:id="rId57" o:title=""/>
          </v:shape>
        </w:pict>
      </w:r>
      <w:r>
        <w:rPr>
          <w:rFonts w:ascii="Arial Rounded MT Bold" w:hAnsi="Arial Rounded MT Bold"/>
          <w:b/>
          <w:color w:val="00B050"/>
          <w:sz w:val="40"/>
          <w:szCs w:val="40"/>
        </w:rPr>
        <w:br w:type="page"/>
        <w:t>WORK BENCH</w:t>
      </w:r>
    </w:p>
    <w:p w:rsidR="004D395E" w:rsidRDefault="004D395E" w:rsidP="007D1BDD">
      <w:pPr>
        <w:jc w:val="center"/>
        <w:rPr>
          <w:rFonts w:ascii="Times New Roman" w:hAnsi="Times New Roman"/>
          <w:b/>
          <w:i/>
          <w:sz w:val="40"/>
          <w:szCs w:val="40"/>
        </w:rPr>
      </w:pPr>
      <w:r>
        <w:rPr>
          <w:rFonts w:ascii="Times New Roman" w:hAnsi="Times New Roman"/>
          <w:b/>
          <w:i/>
          <w:sz w:val="40"/>
          <w:szCs w:val="40"/>
        </w:rPr>
        <w:t>Every kid is an integral part of their team both on and off the pitch.</w:t>
      </w:r>
    </w:p>
    <w:p w:rsidR="004D395E" w:rsidRDefault="004D395E" w:rsidP="007D1BDD">
      <w:pPr>
        <w:rPr>
          <w:rFonts w:ascii="Times New Roman" w:hAnsi="Times New Roman"/>
          <w:sz w:val="32"/>
          <w:szCs w:val="32"/>
        </w:rPr>
      </w:pPr>
      <w:r>
        <w:rPr>
          <w:rFonts w:ascii="Times New Roman" w:hAnsi="Times New Roman"/>
          <w:sz w:val="32"/>
          <w:szCs w:val="32"/>
        </w:rPr>
        <w:t>Every Soccer coach is limited by what they can see in a game when they don’t have an assistant. Each player who sits on the bench provides an extra set of eyes once they understand what to look for.</w:t>
      </w:r>
    </w:p>
    <w:p w:rsidR="004D395E" w:rsidRDefault="004D395E" w:rsidP="007D1BDD">
      <w:pPr>
        <w:rPr>
          <w:rFonts w:ascii="Times New Roman" w:hAnsi="Times New Roman"/>
          <w:sz w:val="32"/>
          <w:szCs w:val="32"/>
        </w:rPr>
      </w:pPr>
      <w:r>
        <w:rPr>
          <w:rFonts w:ascii="Times New Roman" w:hAnsi="Times New Roman"/>
          <w:sz w:val="32"/>
          <w:szCs w:val="32"/>
        </w:rPr>
        <w:t>A wise leader may choose to keep the best attackers in reserve while assessing the strengths and weaknesses of the opposition. The starting forwards have instructions to pressure the defence using mobility to test their stability. The key is to draw defenders out of their positions.</w:t>
      </w:r>
    </w:p>
    <w:p w:rsidR="004D395E" w:rsidRDefault="004D395E" w:rsidP="007D1BDD">
      <w:pPr>
        <w:rPr>
          <w:rFonts w:ascii="Times New Roman" w:hAnsi="Times New Roman"/>
          <w:sz w:val="32"/>
          <w:szCs w:val="32"/>
        </w:rPr>
      </w:pPr>
      <w:r>
        <w:rPr>
          <w:rFonts w:ascii="Times New Roman" w:hAnsi="Times New Roman"/>
          <w:sz w:val="32"/>
          <w:szCs w:val="32"/>
        </w:rPr>
        <w:t>Meanwhile, the forward scouts are watching the defence to identify the weaker players. After 15 minutes, the forward scouts are ready to go on as fresh attackers with a clear idea of how to penetrate the goal. Every coach needs to respect every player and believe in their ability to look, listen, think, learn and understand just what the team needs.</w:t>
      </w:r>
    </w:p>
    <w:p w:rsidR="004D395E" w:rsidRDefault="004D395E" w:rsidP="00B00C7F">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76" type="#_x0000_t75" style="width:403.5pt;height:302.25pt;visibility:visible">
            <v:imagedata r:id="rId58" o:title=""/>
          </v:shape>
        </w:pict>
      </w:r>
    </w:p>
    <w:p w:rsidR="004D395E" w:rsidRPr="00D330E2" w:rsidRDefault="004D395E" w:rsidP="00EE645C">
      <w:pPr>
        <w:jc w:val="center"/>
        <w:rPr>
          <w:rFonts w:ascii="Arial Rounded MT Bold" w:hAnsi="Arial Rounded MT Bold"/>
          <w:b/>
          <w:color w:val="00B050"/>
          <w:sz w:val="40"/>
          <w:szCs w:val="40"/>
        </w:rPr>
      </w:pPr>
      <w:r w:rsidRPr="00D330E2">
        <w:rPr>
          <w:rFonts w:ascii="Arial Rounded MT Bold" w:hAnsi="Arial Rounded MT Bold"/>
          <w:b/>
          <w:color w:val="00B050"/>
          <w:sz w:val="40"/>
          <w:szCs w:val="40"/>
        </w:rPr>
        <w:t>SKILLS PARK</w:t>
      </w:r>
    </w:p>
    <w:p w:rsidR="004D395E" w:rsidRPr="00D330E2" w:rsidRDefault="004D395E" w:rsidP="007D1BDD">
      <w:pPr>
        <w:jc w:val="center"/>
        <w:rPr>
          <w:rFonts w:ascii="Times New Roman" w:hAnsi="Times New Roman"/>
          <w:b/>
          <w:i/>
          <w:sz w:val="40"/>
          <w:szCs w:val="40"/>
        </w:rPr>
      </w:pPr>
      <w:r w:rsidRPr="00D330E2">
        <w:rPr>
          <w:rFonts w:ascii="Times New Roman" w:hAnsi="Times New Roman"/>
          <w:b/>
          <w:i/>
          <w:sz w:val="40"/>
          <w:szCs w:val="40"/>
        </w:rPr>
        <w:t>When kids feel stifled, a Skills Park is like a breath of fresh air. It gives them skills, drills, thrills and spills.</w:t>
      </w:r>
    </w:p>
    <w:p w:rsidR="004D395E" w:rsidRPr="00D330E2" w:rsidRDefault="004D395E" w:rsidP="00B2507E">
      <w:pPr>
        <w:rPr>
          <w:rFonts w:ascii="Times New Roman" w:hAnsi="Times New Roman"/>
          <w:sz w:val="32"/>
          <w:szCs w:val="32"/>
        </w:rPr>
      </w:pPr>
      <w:r w:rsidRPr="00D330E2">
        <w:rPr>
          <w:rFonts w:ascii="Times New Roman" w:hAnsi="Times New Roman"/>
          <w:sz w:val="32"/>
          <w:szCs w:val="32"/>
        </w:rPr>
        <w:t xml:space="preserve">A Skills Park, like a Skate Park, is a learning environment where kids have the freedom to think for themselves, invent new drills and swap new skills without direction, correction, protection or rejection from well meaning adults. Nobody tells kids to go and play at the Skate Park. </w:t>
      </w:r>
      <w:r>
        <w:rPr>
          <w:rFonts w:ascii="Times New Roman" w:hAnsi="Times New Roman"/>
          <w:sz w:val="32"/>
          <w:szCs w:val="32"/>
        </w:rPr>
        <w:t xml:space="preserve">They go because they want to. </w:t>
      </w:r>
      <w:r w:rsidRPr="00D330E2">
        <w:rPr>
          <w:rFonts w:ascii="Times New Roman" w:hAnsi="Times New Roman"/>
          <w:sz w:val="32"/>
          <w:szCs w:val="32"/>
        </w:rPr>
        <w:t xml:space="preserve">Something motivates them to practise on their own or with their mates so </w:t>
      </w:r>
      <w:r>
        <w:rPr>
          <w:rFonts w:ascii="Times New Roman" w:hAnsi="Times New Roman"/>
          <w:sz w:val="32"/>
          <w:szCs w:val="32"/>
        </w:rPr>
        <w:t xml:space="preserve">that </w:t>
      </w:r>
      <w:r w:rsidRPr="00D330E2">
        <w:rPr>
          <w:rFonts w:ascii="Times New Roman" w:hAnsi="Times New Roman"/>
          <w:sz w:val="32"/>
          <w:szCs w:val="32"/>
        </w:rPr>
        <w:t xml:space="preserve">they can improve. </w:t>
      </w:r>
    </w:p>
    <w:p w:rsidR="004D395E" w:rsidRDefault="004D395E" w:rsidP="00B2507E">
      <w:pPr>
        <w:rPr>
          <w:rFonts w:ascii="Times New Roman" w:hAnsi="Times New Roman"/>
          <w:sz w:val="32"/>
          <w:szCs w:val="32"/>
        </w:rPr>
      </w:pPr>
      <w:r w:rsidRPr="00D330E2">
        <w:rPr>
          <w:rFonts w:ascii="Times New Roman" w:hAnsi="Times New Roman"/>
          <w:sz w:val="32"/>
          <w:szCs w:val="32"/>
        </w:rPr>
        <w:t xml:space="preserve">Local councils understand the needs of youth. They provide skate parks, BMX tracks, basketball courts and cricket nets </w:t>
      </w:r>
      <w:r>
        <w:rPr>
          <w:rFonts w:ascii="Times New Roman" w:hAnsi="Times New Roman"/>
          <w:sz w:val="32"/>
          <w:szCs w:val="32"/>
        </w:rPr>
        <w:t>so that the motivated</w:t>
      </w:r>
      <w:r w:rsidRPr="00D330E2">
        <w:rPr>
          <w:rFonts w:ascii="Times New Roman" w:hAnsi="Times New Roman"/>
          <w:sz w:val="32"/>
          <w:szCs w:val="32"/>
        </w:rPr>
        <w:t xml:space="preserve"> kids can train for free. Soccer </w:t>
      </w:r>
      <w:r>
        <w:rPr>
          <w:rFonts w:ascii="Times New Roman" w:hAnsi="Times New Roman"/>
          <w:sz w:val="32"/>
          <w:szCs w:val="32"/>
        </w:rPr>
        <w:t>players</w:t>
      </w:r>
      <w:r w:rsidRPr="00D330E2">
        <w:rPr>
          <w:rFonts w:ascii="Times New Roman" w:hAnsi="Times New Roman"/>
          <w:sz w:val="32"/>
          <w:szCs w:val="32"/>
        </w:rPr>
        <w:t xml:space="preserve"> need </w:t>
      </w:r>
      <w:r>
        <w:rPr>
          <w:rFonts w:ascii="Times New Roman" w:hAnsi="Times New Roman"/>
          <w:sz w:val="32"/>
          <w:szCs w:val="32"/>
        </w:rPr>
        <w:t>practice</w:t>
      </w:r>
      <w:r w:rsidRPr="00D330E2">
        <w:rPr>
          <w:rFonts w:ascii="Times New Roman" w:hAnsi="Times New Roman"/>
          <w:sz w:val="32"/>
          <w:szCs w:val="32"/>
        </w:rPr>
        <w:t xml:space="preserve"> nets.</w:t>
      </w:r>
      <w:r>
        <w:rPr>
          <w:rFonts w:ascii="Times New Roman" w:hAnsi="Times New Roman"/>
          <w:sz w:val="32"/>
          <w:szCs w:val="32"/>
        </w:rPr>
        <w:t xml:space="preserve"> </w:t>
      </w:r>
      <w:r w:rsidRPr="00D330E2">
        <w:rPr>
          <w:rFonts w:ascii="Times New Roman" w:hAnsi="Times New Roman"/>
          <w:sz w:val="32"/>
          <w:szCs w:val="32"/>
        </w:rPr>
        <w:t xml:space="preserve">Every club needs a Skills Park where teenage mentors can develop responsibility </w:t>
      </w:r>
      <w:r>
        <w:rPr>
          <w:rFonts w:ascii="Times New Roman" w:hAnsi="Times New Roman"/>
          <w:sz w:val="32"/>
          <w:szCs w:val="32"/>
        </w:rPr>
        <w:t xml:space="preserve">and </w:t>
      </w:r>
      <w:r w:rsidRPr="00D330E2">
        <w:rPr>
          <w:rFonts w:ascii="Times New Roman" w:hAnsi="Times New Roman"/>
          <w:sz w:val="32"/>
          <w:szCs w:val="32"/>
        </w:rPr>
        <w:t xml:space="preserve">their leadership skills by helping the younger kids. </w:t>
      </w:r>
      <w:r>
        <w:rPr>
          <w:rFonts w:ascii="Times New Roman" w:hAnsi="Times New Roman"/>
          <w:sz w:val="32"/>
          <w:szCs w:val="32"/>
        </w:rPr>
        <w:t xml:space="preserve"> The Skills Park will ensure that no Soccer kid ever gets left behind.</w:t>
      </w:r>
    </w:p>
    <w:p w:rsidR="004D395E" w:rsidRPr="00D330E2" w:rsidRDefault="004D395E" w:rsidP="000A3A88">
      <w:pPr>
        <w:jc w:val="center"/>
        <w:rPr>
          <w:rFonts w:ascii="Times New Roman" w:hAnsi="Times New Roman"/>
          <w:sz w:val="32"/>
          <w:szCs w:val="32"/>
        </w:rPr>
      </w:pPr>
      <w:r w:rsidRPr="00007780">
        <w:rPr>
          <w:rFonts w:ascii="Times New Roman" w:hAnsi="Times New Roman"/>
          <w:noProof/>
          <w:sz w:val="32"/>
          <w:szCs w:val="32"/>
          <w:lang w:eastAsia="en-AU"/>
        </w:rPr>
        <w:pict>
          <v:shape id="_x0000_i1077" type="#_x0000_t75" style="width:426pt;height:319.5pt;visibility:visible">
            <v:imagedata r:id="rId30" o:title=""/>
          </v:shape>
        </w:pict>
      </w:r>
    </w:p>
    <w:p w:rsidR="004D395E" w:rsidRDefault="004D395E" w:rsidP="00B5682B">
      <w:pPr>
        <w:jc w:val="center"/>
        <w:rPr>
          <w:rFonts w:ascii="Arial Rounded MT Bold" w:hAnsi="Arial Rounded MT Bold"/>
          <w:b/>
          <w:color w:val="00B050"/>
          <w:sz w:val="40"/>
          <w:szCs w:val="40"/>
        </w:rPr>
      </w:pPr>
      <w:r>
        <w:rPr>
          <w:rFonts w:ascii="Arial Rounded MT Bold" w:hAnsi="Arial Rounded MT Bold"/>
          <w:b/>
          <w:color w:val="00B050"/>
          <w:sz w:val="40"/>
          <w:szCs w:val="40"/>
        </w:rPr>
        <w:t>SHOOTING GALLERY</w:t>
      </w:r>
    </w:p>
    <w:p w:rsidR="004D395E" w:rsidRDefault="004D395E" w:rsidP="005D095E">
      <w:pPr>
        <w:jc w:val="center"/>
        <w:rPr>
          <w:rFonts w:ascii="Times New Roman" w:hAnsi="Times New Roman"/>
          <w:b/>
          <w:i/>
          <w:sz w:val="40"/>
          <w:szCs w:val="40"/>
        </w:rPr>
      </w:pPr>
      <w:r>
        <w:rPr>
          <w:rFonts w:ascii="Times New Roman" w:hAnsi="Times New Roman"/>
          <w:b/>
          <w:i/>
          <w:sz w:val="40"/>
          <w:szCs w:val="40"/>
        </w:rPr>
        <w:t>Every club can establish a Shooting Gallery.</w:t>
      </w:r>
    </w:p>
    <w:p w:rsidR="004D395E" w:rsidRDefault="004D395E" w:rsidP="005D095E">
      <w:pPr>
        <w:rPr>
          <w:rFonts w:ascii="Times New Roman" w:hAnsi="Times New Roman"/>
          <w:sz w:val="32"/>
          <w:szCs w:val="32"/>
        </w:rPr>
      </w:pPr>
      <w:r>
        <w:rPr>
          <w:rFonts w:ascii="Times New Roman" w:hAnsi="Times New Roman"/>
          <w:sz w:val="32"/>
          <w:szCs w:val="32"/>
        </w:rPr>
        <w:t>Every training oval has one isolated corner where a single practice net can be set up for kids to use. Some enlightened clubs can even give kids access to portable goals and</w:t>
      </w:r>
      <w:r w:rsidRPr="005D095E">
        <w:rPr>
          <w:rFonts w:ascii="Times New Roman" w:hAnsi="Times New Roman"/>
          <w:sz w:val="32"/>
          <w:szCs w:val="32"/>
        </w:rPr>
        <w:t xml:space="preserve"> </w:t>
      </w:r>
      <w:r>
        <w:rPr>
          <w:rFonts w:ascii="Times New Roman" w:hAnsi="Times New Roman"/>
          <w:sz w:val="32"/>
          <w:szCs w:val="32"/>
        </w:rPr>
        <w:t>e</w:t>
      </w:r>
      <w:r w:rsidRPr="00996852">
        <w:rPr>
          <w:rFonts w:ascii="Times New Roman" w:hAnsi="Times New Roman"/>
          <w:sz w:val="32"/>
          <w:szCs w:val="32"/>
        </w:rPr>
        <w:t>qu</w:t>
      </w:r>
      <w:r>
        <w:rPr>
          <w:rFonts w:ascii="Times New Roman" w:hAnsi="Times New Roman"/>
          <w:sz w:val="32"/>
          <w:szCs w:val="32"/>
        </w:rPr>
        <w:t>ipment, so that responsible kids can train whenever they want and they learn to look after the gear.</w:t>
      </w:r>
    </w:p>
    <w:p w:rsidR="004D395E" w:rsidRDefault="004D395E" w:rsidP="005D095E">
      <w:pPr>
        <w:rPr>
          <w:rFonts w:ascii="Times New Roman" w:hAnsi="Times New Roman"/>
          <w:sz w:val="32"/>
          <w:szCs w:val="32"/>
        </w:rPr>
      </w:pPr>
      <w:r>
        <w:rPr>
          <w:rFonts w:ascii="Times New Roman" w:hAnsi="Times New Roman"/>
          <w:sz w:val="32"/>
          <w:szCs w:val="32"/>
        </w:rPr>
        <w:t xml:space="preserve">More kids will turn up when they realise that they can invent drills and swap skills without fear of adult supervision or intervention. </w:t>
      </w:r>
    </w:p>
    <w:p w:rsidR="004D395E" w:rsidRDefault="004D395E" w:rsidP="005D095E">
      <w:pPr>
        <w:rPr>
          <w:rFonts w:ascii="Times New Roman" w:hAnsi="Times New Roman"/>
          <w:sz w:val="32"/>
          <w:szCs w:val="32"/>
        </w:rPr>
      </w:pPr>
      <w:r>
        <w:rPr>
          <w:rFonts w:ascii="Times New Roman" w:hAnsi="Times New Roman"/>
          <w:sz w:val="32"/>
          <w:szCs w:val="32"/>
        </w:rPr>
        <w:t>Most Australian Soccer teenagers are already 1 million steps behind the kids from the leading Football nations who get 1000 kicks a day juggling, dribbling and playing on the streets, parks and beaches.</w:t>
      </w:r>
    </w:p>
    <w:p w:rsidR="004D395E" w:rsidRDefault="004D395E" w:rsidP="00E406FC">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78" type="#_x0000_t75" style="width:309pt;height:390.75pt;visibility:visible">
            <v:imagedata r:id="rId59" o:title=""/>
          </v:shape>
        </w:pict>
      </w:r>
    </w:p>
    <w:p w:rsidR="004D395E" w:rsidRDefault="004D395E" w:rsidP="00B5682B">
      <w:pPr>
        <w:jc w:val="center"/>
        <w:rPr>
          <w:rFonts w:ascii="Arial Rounded MT Bold" w:hAnsi="Arial Rounded MT Bold"/>
          <w:b/>
          <w:color w:val="00B050"/>
          <w:sz w:val="40"/>
          <w:szCs w:val="40"/>
        </w:rPr>
      </w:pPr>
      <w:r>
        <w:rPr>
          <w:rFonts w:ascii="Arial Rounded MT Bold" w:hAnsi="Arial Rounded MT Bold"/>
          <w:b/>
          <w:color w:val="00B050"/>
          <w:sz w:val="40"/>
          <w:szCs w:val="40"/>
        </w:rPr>
        <w:t>PERSONAL GOALS</w:t>
      </w:r>
    </w:p>
    <w:p w:rsidR="004D395E" w:rsidRDefault="004D395E" w:rsidP="00483828">
      <w:pPr>
        <w:jc w:val="center"/>
        <w:rPr>
          <w:rFonts w:ascii="Times New Roman" w:hAnsi="Times New Roman"/>
          <w:b/>
          <w:i/>
          <w:sz w:val="40"/>
          <w:szCs w:val="40"/>
        </w:rPr>
      </w:pPr>
      <w:r>
        <w:rPr>
          <w:rFonts w:ascii="Times New Roman" w:hAnsi="Times New Roman"/>
          <w:b/>
          <w:i/>
          <w:sz w:val="40"/>
          <w:szCs w:val="40"/>
        </w:rPr>
        <w:t>Motivation has to come from the kid. It won’t work if it has to come from the parent or the coach.</w:t>
      </w:r>
    </w:p>
    <w:p w:rsidR="004D395E" w:rsidRDefault="004D395E" w:rsidP="006917F8">
      <w:pPr>
        <w:rPr>
          <w:rFonts w:ascii="Times New Roman" w:hAnsi="Times New Roman"/>
          <w:sz w:val="32"/>
          <w:szCs w:val="32"/>
        </w:rPr>
      </w:pPr>
      <w:r>
        <w:rPr>
          <w:rFonts w:ascii="Times New Roman" w:hAnsi="Times New Roman"/>
          <w:sz w:val="32"/>
          <w:szCs w:val="32"/>
        </w:rPr>
        <w:t>In a competitive sport, kids need to compete against themselves. Ask kids what they want to achieve. One kid wants to juggle 1000. One kid wants to be a keeper. One kid wants to be the best and fairest.</w:t>
      </w:r>
    </w:p>
    <w:p w:rsidR="004D395E" w:rsidRDefault="004D395E" w:rsidP="006917F8">
      <w:pPr>
        <w:rPr>
          <w:rFonts w:ascii="Times New Roman" w:hAnsi="Times New Roman"/>
          <w:sz w:val="32"/>
          <w:szCs w:val="32"/>
        </w:rPr>
      </w:pPr>
      <w:r>
        <w:rPr>
          <w:rFonts w:ascii="Times New Roman" w:hAnsi="Times New Roman"/>
          <w:sz w:val="32"/>
          <w:szCs w:val="32"/>
        </w:rPr>
        <w:t xml:space="preserve">The first time a kid juggles a ball or runs in a race, they’re setting a personal best target that they can improve on if they work at it. Most kids don’t know how good they really are because coaches can’t tell them. Ordinary kids learn what they’re told to learn. Freestyle kids quickly learn that all kids are different, all kids have talent, all kids make mistakes, all kids can practise, all kids can improve and all kids need is a ball. Freestyle kids don’t need to be told to use initiative. </w:t>
      </w:r>
    </w:p>
    <w:p w:rsidR="004D395E" w:rsidRDefault="004D395E">
      <w:pPr>
        <w:rPr>
          <w:rFonts w:ascii="Times New Roman" w:hAnsi="Times New Roman"/>
          <w:sz w:val="32"/>
          <w:szCs w:val="32"/>
        </w:rPr>
      </w:pPr>
      <w:r>
        <w:rPr>
          <w:rFonts w:ascii="Times New Roman" w:hAnsi="Times New Roman"/>
          <w:sz w:val="32"/>
          <w:szCs w:val="32"/>
        </w:rPr>
        <w:t xml:space="preserve">Motivation has to come from the kid not the parent or the coach. It produces players who train because they want to not because they have to. There’s a lot more to Soccer than winning games. We can teach a kid for one season or we can prepare them for all seasons. </w:t>
      </w:r>
    </w:p>
    <w:p w:rsidR="004D395E" w:rsidRDefault="004D395E" w:rsidP="00E67693">
      <w:pPr>
        <w:jc w:val="center"/>
        <w:rPr>
          <w:rFonts w:ascii="Times New Roman" w:hAnsi="Times New Roman"/>
          <w:sz w:val="32"/>
          <w:szCs w:val="32"/>
        </w:rPr>
      </w:pPr>
      <w:r w:rsidRPr="00007780">
        <w:rPr>
          <w:rFonts w:ascii="Times New Roman" w:hAnsi="Times New Roman"/>
          <w:noProof/>
          <w:sz w:val="32"/>
          <w:szCs w:val="32"/>
          <w:lang w:eastAsia="en-AU"/>
        </w:rPr>
        <w:pict>
          <v:shape id="Picture 15" o:spid="_x0000_i1079" type="#_x0000_t75" style="width:351.75pt;height:266.25pt;visibility:visible">
            <v:imagedata r:id="rId60"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SAFETY NET</w:t>
      </w:r>
    </w:p>
    <w:p w:rsidR="004D395E" w:rsidRDefault="004D395E" w:rsidP="007D1BDD">
      <w:pPr>
        <w:jc w:val="center"/>
        <w:rPr>
          <w:rFonts w:ascii="Times New Roman" w:hAnsi="Times New Roman"/>
          <w:b/>
          <w:i/>
          <w:sz w:val="40"/>
          <w:szCs w:val="40"/>
        </w:rPr>
      </w:pPr>
      <w:r>
        <w:rPr>
          <w:rFonts w:ascii="Times New Roman" w:hAnsi="Times New Roman"/>
          <w:b/>
          <w:i/>
          <w:sz w:val="40"/>
          <w:szCs w:val="40"/>
        </w:rPr>
        <w:t>In the 10 years it takes to coach the average Soccer kid, not one person will spend 15 minutes with that player to learn anything about them.</w:t>
      </w:r>
    </w:p>
    <w:p w:rsidR="004D395E" w:rsidRDefault="004D395E" w:rsidP="007D1BDD">
      <w:pPr>
        <w:rPr>
          <w:rFonts w:ascii="Times New Roman" w:hAnsi="Times New Roman"/>
          <w:sz w:val="32"/>
          <w:szCs w:val="32"/>
        </w:rPr>
      </w:pPr>
      <w:r>
        <w:rPr>
          <w:rFonts w:ascii="Times New Roman" w:hAnsi="Times New Roman"/>
          <w:sz w:val="32"/>
          <w:szCs w:val="32"/>
        </w:rPr>
        <w:t>The Safety Net is a mandatory assessment for every 10 year old Soccer kid so that coaches can identify generic flaws in a player before they become permanent bad habits.</w:t>
      </w:r>
    </w:p>
    <w:p w:rsidR="004D395E" w:rsidRDefault="004D395E" w:rsidP="007D1BDD">
      <w:pPr>
        <w:rPr>
          <w:rFonts w:ascii="Times New Roman" w:hAnsi="Times New Roman"/>
          <w:sz w:val="32"/>
          <w:szCs w:val="32"/>
        </w:rPr>
      </w:pPr>
      <w:r>
        <w:rPr>
          <w:rFonts w:ascii="Times New Roman" w:hAnsi="Times New Roman"/>
          <w:sz w:val="32"/>
          <w:szCs w:val="32"/>
        </w:rPr>
        <w:t>When 17 year old kids keep blasting the ball over the crossbar, they haven’t just developed that ability. They’ve been doing it since they were 7 and nobody has discovered or addressed the reason why. The aim of Freestyle Soccer is to tackle the issues that we try to avoid.</w:t>
      </w:r>
    </w:p>
    <w:p w:rsidR="004D395E" w:rsidRDefault="004D395E" w:rsidP="007D1BDD">
      <w:pPr>
        <w:rPr>
          <w:rFonts w:ascii="Times New Roman" w:hAnsi="Times New Roman"/>
          <w:sz w:val="32"/>
          <w:szCs w:val="32"/>
        </w:rPr>
      </w:pPr>
      <w:r>
        <w:rPr>
          <w:rFonts w:ascii="Times New Roman" w:hAnsi="Times New Roman"/>
          <w:sz w:val="32"/>
          <w:szCs w:val="32"/>
        </w:rPr>
        <w:t>Any coach can improve any kid in 5 minutes just by observing how they play, learning about them and discovering what each kid needs to improve. No Australian Soccer kid should ever fall through the cracks or get left behind when there are simple solutions to every problem.</w:t>
      </w:r>
    </w:p>
    <w:p w:rsidR="004D395E" w:rsidRDefault="004D395E" w:rsidP="000A3A88">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80" type="#_x0000_t75" style="width:400.5pt;height:297pt;visibility:visible">
            <v:imagedata r:id="rId61"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TRACK RECORD</w:t>
      </w:r>
    </w:p>
    <w:p w:rsidR="004D395E" w:rsidRDefault="004D395E" w:rsidP="007D1BDD">
      <w:pPr>
        <w:jc w:val="center"/>
        <w:rPr>
          <w:rFonts w:ascii="Times New Roman" w:hAnsi="Times New Roman"/>
          <w:b/>
          <w:i/>
          <w:sz w:val="40"/>
          <w:szCs w:val="40"/>
        </w:rPr>
      </w:pPr>
      <w:r>
        <w:rPr>
          <w:rFonts w:ascii="Times New Roman" w:hAnsi="Times New Roman"/>
          <w:b/>
          <w:i/>
          <w:sz w:val="40"/>
          <w:szCs w:val="40"/>
        </w:rPr>
        <w:t>Some kids don’t know their own strength. Freestyle kids do because they keep a written record.</w:t>
      </w:r>
    </w:p>
    <w:p w:rsidR="004D395E" w:rsidRDefault="004D395E" w:rsidP="00715483">
      <w:pPr>
        <w:rPr>
          <w:rFonts w:ascii="Times New Roman" w:hAnsi="Times New Roman"/>
          <w:sz w:val="32"/>
          <w:szCs w:val="32"/>
        </w:rPr>
      </w:pPr>
      <w:r>
        <w:rPr>
          <w:rFonts w:ascii="Times New Roman" w:hAnsi="Times New Roman"/>
          <w:sz w:val="32"/>
          <w:szCs w:val="32"/>
        </w:rPr>
        <w:t xml:space="preserve">Most Soccer kids have no idea how good they really are until we measure their performance and keep a written record of their improvement and their personal best results. </w:t>
      </w:r>
      <w:r w:rsidRPr="00715483">
        <w:rPr>
          <w:rFonts w:ascii="Times New Roman" w:hAnsi="Times New Roman"/>
          <w:sz w:val="32"/>
          <w:szCs w:val="32"/>
        </w:rPr>
        <w:t>Confidence is based on facts, not sports psychology.</w:t>
      </w:r>
      <w:r>
        <w:rPr>
          <w:rFonts w:ascii="Times New Roman" w:hAnsi="Times New Roman"/>
          <w:sz w:val="32"/>
          <w:szCs w:val="32"/>
        </w:rPr>
        <w:t xml:space="preserve"> We can tell kids that they’re going well but it’s better if they can see clear results written in black and white.</w:t>
      </w:r>
    </w:p>
    <w:p w:rsidR="004D395E" w:rsidRDefault="004D395E" w:rsidP="00715483">
      <w:pPr>
        <w:rPr>
          <w:rFonts w:ascii="Times New Roman" w:hAnsi="Times New Roman"/>
          <w:sz w:val="32"/>
          <w:szCs w:val="32"/>
        </w:rPr>
      </w:pPr>
      <w:r>
        <w:rPr>
          <w:rFonts w:ascii="Times New Roman" w:hAnsi="Times New Roman"/>
          <w:sz w:val="32"/>
          <w:szCs w:val="32"/>
        </w:rPr>
        <w:t>It’s important in competitive sport that kids learn to compete against themselves. Each short term goal motivates them to aim for the next level. Any coach can help kids develop a fitness or skills program.</w:t>
      </w:r>
    </w:p>
    <w:p w:rsidR="004D395E" w:rsidRDefault="004D395E" w:rsidP="00715483">
      <w:pPr>
        <w:rPr>
          <w:rFonts w:ascii="Times New Roman" w:hAnsi="Times New Roman"/>
          <w:sz w:val="32"/>
          <w:szCs w:val="32"/>
        </w:rPr>
      </w:pPr>
      <w:r>
        <w:rPr>
          <w:rFonts w:ascii="Times New Roman" w:hAnsi="Times New Roman"/>
          <w:sz w:val="32"/>
          <w:szCs w:val="32"/>
        </w:rPr>
        <w:t>In the beginning, kids struggle to juggle more than 20 but once they reach that level they make progress at a faster rate. Kids can’t fake juggling. They can only attain a high level through time and effort. Freestyle kids keep a training diary of their fitness and skill levels. Every coach should keep a folder of results so that kids can discover what to work on and what to aim for as soon as they arrive at the oval.</w:t>
      </w:r>
    </w:p>
    <w:p w:rsidR="004D395E" w:rsidRDefault="004D395E" w:rsidP="00E67693">
      <w:pPr>
        <w:jc w:val="center"/>
        <w:rPr>
          <w:rFonts w:ascii="Times New Roman" w:hAnsi="Times New Roman"/>
          <w:sz w:val="32"/>
          <w:szCs w:val="32"/>
        </w:rPr>
      </w:pPr>
      <w:r w:rsidRPr="00007780">
        <w:rPr>
          <w:rFonts w:ascii="Times New Roman" w:hAnsi="Times New Roman"/>
          <w:noProof/>
          <w:sz w:val="32"/>
          <w:szCs w:val="32"/>
          <w:lang w:eastAsia="en-AU"/>
        </w:rPr>
        <w:pict>
          <v:shape id="_x0000_i1081" type="#_x0000_t75" style="width:348.75pt;height:264pt;visibility:visible">
            <v:imagedata r:id="rId62" o:title=""/>
          </v:shape>
        </w:pict>
      </w:r>
    </w:p>
    <w:p w:rsidR="004D395E" w:rsidRPr="00C448E6" w:rsidRDefault="004D395E" w:rsidP="000A3A88">
      <w:pPr>
        <w:jc w:val="center"/>
        <w:rPr>
          <w:rFonts w:ascii="Arial Rounded MT Bold" w:hAnsi="Arial Rounded MT Bold"/>
          <w:b/>
          <w:color w:val="00B050"/>
          <w:sz w:val="40"/>
          <w:szCs w:val="40"/>
        </w:rPr>
      </w:pPr>
      <w:r w:rsidRPr="00B5682B">
        <w:rPr>
          <w:rFonts w:ascii="Arial Rounded MT Bold" w:hAnsi="Arial Rounded MT Bold"/>
          <w:b/>
          <w:color w:val="FF0000"/>
          <w:sz w:val="40"/>
          <w:szCs w:val="40"/>
        </w:rPr>
        <w:br w:type="page"/>
      </w:r>
      <w:r>
        <w:rPr>
          <w:rFonts w:ascii="Arial Rounded MT Bold" w:hAnsi="Arial Rounded MT Bold"/>
          <w:b/>
          <w:color w:val="00B050"/>
          <w:sz w:val="40"/>
          <w:szCs w:val="40"/>
        </w:rPr>
        <w:t>POWER OF ONE ON ONE</w:t>
      </w:r>
    </w:p>
    <w:p w:rsidR="004D395E" w:rsidRDefault="004D395E" w:rsidP="007D1BDD">
      <w:pPr>
        <w:jc w:val="center"/>
        <w:rPr>
          <w:rFonts w:ascii="Times New Roman" w:hAnsi="Times New Roman"/>
          <w:b/>
          <w:i/>
          <w:sz w:val="40"/>
          <w:szCs w:val="40"/>
        </w:rPr>
      </w:pPr>
      <w:r>
        <w:rPr>
          <w:rFonts w:ascii="Times New Roman" w:hAnsi="Times New Roman"/>
          <w:b/>
          <w:i/>
          <w:sz w:val="40"/>
          <w:szCs w:val="40"/>
        </w:rPr>
        <w:t>If you can show us an untalented kid, we can show you what you’re missing.</w:t>
      </w:r>
    </w:p>
    <w:p w:rsidR="004D395E" w:rsidRPr="0075217F" w:rsidRDefault="004D395E" w:rsidP="007D1BDD">
      <w:pPr>
        <w:rPr>
          <w:rFonts w:ascii="Times New Roman" w:hAnsi="Times New Roman"/>
          <w:sz w:val="32"/>
          <w:szCs w:val="32"/>
        </w:rPr>
      </w:pPr>
      <w:r w:rsidRPr="0075217F">
        <w:rPr>
          <w:rFonts w:ascii="Times New Roman" w:hAnsi="Times New Roman"/>
          <w:sz w:val="32"/>
          <w:szCs w:val="32"/>
        </w:rPr>
        <w:t>We don’t know anything about individual coaching. An individual coach can identify what each individual player needs to improve and pinpoint their unique strengths and weaknesses. A club skills specialist can give each kid a personal training program. A personal trainer can develop a system to suit the needs of every kid</w:t>
      </w:r>
      <w:r>
        <w:rPr>
          <w:rFonts w:ascii="Times New Roman" w:hAnsi="Times New Roman"/>
          <w:sz w:val="32"/>
          <w:szCs w:val="32"/>
        </w:rPr>
        <w:t xml:space="preserve"> and inspire them </w:t>
      </w:r>
      <w:r w:rsidRPr="0075217F">
        <w:rPr>
          <w:rFonts w:ascii="Times New Roman" w:hAnsi="Times New Roman"/>
          <w:sz w:val="32"/>
          <w:szCs w:val="32"/>
        </w:rPr>
        <w:t>to challenge their limits. A teenage mentor can encourage a younger kid</w:t>
      </w:r>
      <w:r>
        <w:rPr>
          <w:rFonts w:ascii="Times New Roman" w:hAnsi="Times New Roman"/>
          <w:sz w:val="32"/>
          <w:szCs w:val="32"/>
        </w:rPr>
        <w:t xml:space="preserve"> and</w:t>
      </w:r>
      <w:r w:rsidRPr="0075217F">
        <w:rPr>
          <w:rFonts w:ascii="Times New Roman" w:hAnsi="Times New Roman"/>
          <w:sz w:val="32"/>
          <w:szCs w:val="32"/>
        </w:rPr>
        <w:t xml:space="preserve"> demonstrate basic skills </w:t>
      </w:r>
      <w:r>
        <w:rPr>
          <w:rFonts w:ascii="Times New Roman" w:hAnsi="Times New Roman"/>
          <w:sz w:val="32"/>
          <w:szCs w:val="32"/>
        </w:rPr>
        <w:t>to them. Every team coach can use a teenage mentor as an assistant to help them with the team.</w:t>
      </w:r>
    </w:p>
    <w:p w:rsidR="004D395E" w:rsidRDefault="004D395E" w:rsidP="007D1BDD">
      <w:pPr>
        <w:rPr>
          <w:rFonts w:ascii="Times New Roman" w:hAnsi="Times New Roman"/>
          <w:sz w:val="32"/>
          <w:szCs w:val="32"/>
        </w:rPr>
      </w:pPr>
      <w:r w:rsidRPr="0075217F">
        <w:rPr>
          <w:rFonts w:ascii="Times New Roman" w:hAnsi="Times New Roman"/>
          <w:sz w:val="32"/>
          <w:szCs w:val="32"/>
        </w:rPr>
        <w:t>A sharpshooter can provide a high calibre shooting session for one striker at a time. A buddy system can ensure that every team player has a training partner to push them at training and encourage them in games. In a team, every coach and kid has the power to lift our game.</w:t>
      </w:r>
    </w:p>
    <w:p w:rsidR="004D395E" w:rsidRPr="000A3A88" w:rsidRDefault="004D395E" w:rsidP="005B4D3F">
      <w:pPr>
        <w:jc w:val="center"/>
        <w:rPr>
          <w:rFonts w:ascii="Times New Roman" w:hAnsi="Times New Roman"/>
          <w:sz w:val="20"/>
          <w:szCs w:val="20"/>
        </w:rPr>
      </w:pPr>
      <w:r w:rsidRPr="00007780">
        <w:rPr>
          <w:rFonts w:ascii="Arial Rounded MT Bold" w:hAnsi="Arial Rounded MT Bold"/>
          <w:b/>
          <w:noProof/>
          <w:sz w:val="40"/>
          <w:szCs w:val="40"/>
          <w:lang w:eastAsia="en-AU"/>
        </w:rPr>
        <w:pict>
          <v:shape id="_x0000_i1082" type="#_x0000_t75" style="width:372pt;height:319.5pt;visibility:visible">
            <v:imagedata r:id="rId63" o:title=""/>
          </v:shape>
        </w:pict>
      </w:r>
    </w:p>
    <w:p w:rsidR="004D395E" w:rsidRDefault="004D395E" w:rsidP="007F305D">
      <w:pPr>
        <w:jc w:val="center"/>
        <w:rPr>
          <w:rFonts w:ascii="Times New Roman" w:hAnsi="Times New Roman"/>
          <w:b/>
          <w:i/>
          <w:color w:val="FF0000"/>
          <w:sz w:val="40"/>
          <w:szCs w:val="40"/>
        </w:rPr>
      </w:pPr>
      <w:r>
        <w:rPr>
          <w:rFonts w:ascii="Arial Rounded MT Bold" w:hAnsi="Arial Rounded MT Bold"/>
          <w:b/>
          <w:color w:val="00B050"/>
          <w:sz w:val="40"/>
          <w:szCs w:val="40"/>
        </w:rPr>
        <w:t>QUALITY CONTROL</w:t>
      </w:r>
      <w:r w:rsidRPr="007F305D">
        <w:rPr>
          <w:rFonts w:ascii="Times New Roman" w:hAnsi="Times New Roman"/>
          <w:b/>
          <w:i/>
          <w:color w:val="FF0000"/>
          <w:sz w:val="40"/>
          <w:szCs w:val="40"/>
        </w:rPr>
        <w:t xml:space="preserve"> </w:t>
      </w:r>
    </w:p>
    <w:p w:rsidR="004D395E" w:rsidRPr="00996852" w:rsidRDefault="004D395E" w:rsidP="007F305D">
      <w:pPr>
        <w:jc w:val="center"/>
        <w:rPr>
          <w:rFonts w:ascii="Times New Roman" w:hAnsi="Times New Roman"/>
          <w:b/>
          <w:i/>
          <w:sz w:val="40"/>
          <w:szCs w:val="40"/>
        </w:rPr>
      </w:pPr>
      <w:r w:rsidRPr="00996852">
        <w:rPr>
          <w:rFonts w:ascii="Times New Roman" w:hAnsi="Times New Roman"/>
          <w:b/>
          <w:i/>
          <w:sz w:val="40"/>
          <w:szCs w:val="40"/>
        </w:rPr>
        <w:t>There’s a difference between looking for ways to coach the best kids and looking for the best ways to coach kids.</w:t>
      </w:r>
    </w:p>
    <w:p w:rsidR="004D395E" w:rsidRPr="00996852" w:rsidRDefault="004D395E" w:rsidP="007F305D">
      <w:pPr>
        <w:rPr>
          <w:rFonts w:ascii="Times New Roman" w:hAnsi="Times New Roman"/>
          <w:sz w:val="32"/>
          <w:szCs w:val="32"/>
        </w:rPr>
      </w:pPr>
      <w:r w:rsidRPr="00996852">
        <w:rPr>
          <w:rFonts w:ascii="Times New Roman" w:hAnsi="Times New Roman"/>
          <w:sz w:val="32"/>
          <w:szCs w:val="32"/>
        </w:rPr>
        <w:t xml:space="preserve">The quality of coaching is not measured by what we teach but by what kids learn. They’re not always the same. When we teach kids to control a ball while standing still, they’re learning to stand still while controlling a ball. A lot of Soccer players stab at the ball </w:t>
      </w:r>
      <w:r>
        <w:rPr>
          <w:rFonts w:ascii="Times New Roman" w:hAnsi="Times New Roman"/>
          <w:sz w:val="32"/>
          <w:szCs w:val="32"/>
        </w:rPr>
        <w:t xml:space="preserve">in a game </w:t>
      </w:r>
      <w:r w:rsidRPr="00996852">
        <w:rPr>
          <w:rFonts w:ascii="Times New Roman" w:hAnsi="Times New Roman"/>
          <w:sz w:val="32"/>
          <w:szCs w:val="32"/>
        </w:rPr>
        <w:t>because they stand flat footed</w:t>
      </w:r>
      <w:r>
        <w:rPr>
          <w:rFonts w:ascii="Times New Roman" w:hAnsi="Times New Roman"/>
          <w:sz w:val="32"/>
          <w:szCs w:val="32"/>
        </w:rPr>
        <w:t xml:space="preserve"> at training.</w:t>
      </w:r>
      <w:r w:rsidRPr="00996852">
        <w:rPr>
          <w:rFonts w:ascii="Times New Roman" w:hAnsi="Times New Roman"/>
          <w:sz w:val="32"/>
          <w:szCs w:val="32"/>
        </w:rPr>
        <w:t xml:space="preserve"> </w:t>
      </w:r>
    </w:p>
    <w:p w:rsidR="004D395E" w:rsidRPr="00996852" w:rsidRDefault="004D395E" w:rsidP="00C81D0D">
      <w:pPr>
        <w:rPr>
          <w:rFonts w:ascii="Times New Roman" w:hAnsi="Times New Roman"/>
          <w:sz w:val="32"/>
          <w:szCs w:val="32"/>
        </w:rPr>
      </w:pPr>
      <w:r w:rsidRPr="00996852">
        <w:rPr>
          <w:rFonts w:ascii="Times New Roman" w:hAnsi="Times New Roman"/>
          <w:sz w:val="32"/>
          <w:szCs w:val="32"/>
        </w:rPr>
        <w:t xml:space="preserve">When players warm up for a game by standing in a circle and sharing one ball, each kid gets about 10 kicks before kickoff. If they line up to shoot, they stand around and get one shot every two minutes. A lot of kids stand around in a game </w:t>
      </w:r>
      <w:r>
        <w:rPr>
          <w:rFonts w:ascii="Times New Roman" w:hAnsi="Times New Roman"/>
          <w:sz w:val="32"/>
          <w:szCs w:val="32"/>
        </w:rPr>
        <w:t>and wait</w:t>
      </w:r>
      <w:r w:rsidRPr="00996852">
        <w:rPr>
          <w:rFonts w:ascii="Times New Roman" w:hAnsi="Times New Roman"/>
          <w:sz w:val="32"/>
          <w:szCs w:val="32"/>
        </w:rPr>
        <w:t xml:space="preserve"> for the pass before they run. </w:t>
      </w:r>
    </w:p>
    <w:p w:rsidR="004D395E" w:rsidRPr="00996852" w:rsidRDefault="004D395E">
      <w:pPr>
        <w:rPr>
          <w:rFonts w:ascii="Arial Rounded MT Bold" w:hAnsi="Arial Rounded MT Bold"/>
          <w:b/>
          <w:sz w:val="40"/>
          <w:szCs w:val="40"/>
        </w:rPr>
      </w:pPr>
      <w:r w:rsidRPr="00996852">
        <w:rPr>
          <w:rFonts w:ascii="Times New Roman" w:hAnsi="Times New Roman"/>
          <w:sz w:val="32"/>
          <w:szCs w:val="32"/>
        </w:rPr>
        <w:t>Kids don’t always learn what we think we’re teaching them. If you ask players to write down, in 5 minutes, what they’ve learned from you this season their list would be a lot different to your list.</w:t>
      </w:r>
    </w:p>
    <w:p w:rsidR="004D395E" w:rsidRPr="00996852" w:rsidRDefault="004D395E" w:rsidP="00126DFF">
      <w:pPr>
        <w:jc w:val="center"/>
        <w:rPr>
          <w:rFonts w:ascii="Arial Rounded MT Bold" w:hAnsi="Arial Rounded MT Bold"/>
          <w:b/>
          <w:sz w:val="40"/>
          <w:szCs w:val="40"/>
        </w:rPr>
      </w:pPr>
      <w:r w:rsidRPr="00007780">
        <w:rPr>
          <w:rFonts w:ascii="Arial Rounded MT Bold" w:hAnsi="Arial Rounded MT Bold"/>
          <w:b/>
          <w:noProof/>
          <w:sz w:val="40"/>
          <w:szCs w:val="40"/>
          <w:lang w:eastAsia="en-AU"/>
        </w:rPr>
        <w:pict>
          <v:shape id="_x0000_i1083" type="#_x0000_t75" style="width:451.5pt;height:258.75pt;visibility:visible">
            <v:imagedata r:id="rId64"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HOME ON THE RANGE</w:t>
      </w:r>
    </w:p>
    <w:p w:rsidR="004D395E" w:rsidRDefault="004D395E" w:rsidP="007D1BDD">
      <w:pPr>
        <w:jc w:val="center"/>
        <w:rPr>
          <w:rFonts w:ascii="Times New Roman" w:hAnsi="Times New Roman"/>
          <w:b/>
          <w:i/>
          <w:sz w:val="40"/>
          <w:szCs w:val="40"/>
        </w:rPr>
      </w:pPr>
      <w:r>
        <w:rPr>
          <w:rFonts w:ascii="Times New Roman" w:hAnsi="Times New Roman"/>
          <w:b/>
          <w:i/>
          <w:sz w:val="40"/>
          <w:szCs w:val="40"/>
        </w:rPr>
        <w:t>Ordinary training produces ordinary players. Extra training produces extraordinary players.</w:t>
      </w:r>
    </w:p>
    <w:p w:rsidR="004D395E" w:rsidRDefault="004D395E" w:rsidP="007D1BDD">
      <w:pPr>
        <w:rPr>
          <w:rFonts w:ascii="Times New Roman" w:hAnsi="Times New Roman"/>
          <w:sz w:val="32"/>
          <w:szCs w:val="32"/>
        </w:rPr>
      </w:pPr>
      <w:r>
        <w:rPr>
          <w:rFonts w:ascii="Times New Roman" w:hAnsi="Times New Roman"/>
          <w:sz w:val="32"/>
          <w:szCs w:val="32"/>
        </w:rPr>
        <w:t xml:space="preserve">All kids look the same when we coach them all to be the same. It’s difficult to discover and develop natural talent when we don’t have a learning program to identify character, intelligence or creativity. Most coaches have no idea which kids practise on their own at home. </w:t>
      </w:r>
    </w:p>
    <w:p w:rsidR="004D395E" w:rsidRDefault="004D395E" w:rsidP="007D1BDD">
      <w:pPr>
        <w:rPr>
          <w:rFonts w:ascii="Times New Roman" w:hAnsi="Times New Roman"/>
          <w:sz w:val="32"/>
          <w:szCs w:val="32"/>
        </w:rPr>
      </w:pPr>
      <w:r>
        <w:rPr>
          <w:rFonts w:ascii="Times New Roman" w:hAnsi="Times New Roman"/>
          <w:sz w:val="32"/>
          <w:szCs w:val="32"/>
        </w:rPr>
        <w:t xml:space="preserve">Freestyle kids train according to their needs, not an agenda or timetable. The kids at the Skate Park will persevere with a specific technique until they can master it and then they will improvise and create their own advanced version. </w:t>
      </w:r>
    </w:p>
    <w:p w:rsidR="004D395E" w:rsidRDefault="004D395E" w:rsidP="007D1BDD">
      <w:pPr>
        <w:rPr>
          <w:rFonts w:ascii="Times New Roman" w:hAnsi="Times New Roman"/>
          <w:sz w:val="32"/>
          <w:szCs w:val="32"/>
        </w:rPr>
      </w:pPr>
      <w:r>
        <w:rPr>
          <w:rFonts w:ascii="Times New Roman" w:hAnsi="Times New Roman"/>
          <w:sz w:val="32"/>
          <w:szCs w:val="32"/>
        </w:rPr>
        <w:t>No kid is ever going to achieve their full potential by training with a team twice a week. When Freestyle Soccer kids reach the age where they can make up their own minds, some of them get serious about reaching the top and they make certain by practising at home.  They become surprised at how quickly they produce an outcome when they focus on the input. They will get out of the game what they put into it. Any coach can recognise these kids if they know what to look for.</w:t>
      </w:r>
    </w:p>
    <w:p w:rsidR="004D395E" w:rsidRPr="000A3A88" w:rsidRDefault="004D395E" w:rsidP="007D1BDD">
      <w:pPr>
        <w:rPr>
          <w:rFonts w:ascii="Times New Roman" w:hAnsi="Times New Roman"/>
          <w:sz w:val="20"/>
          <w:szCs w:val="20"/>
        </w:rPr>
      </w:pPr>
    </w:p>
    <w:p w:rsidR="004D395E" w:rsidRDefault="004D395E">
      <w:pP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84" type="#_x0000_t75" style="width:474.75pt;height:219pt;visibility:visible">
            <v:imagedata r:id="rId65" o:title=""/>
          </v:shape>
        </w:pict>
      </w:r>
    </w:p>
    <w:p w:rsidR="004D395E" w:rsidRPr="0056705D" w:rsidRDefault="004D395E" w:rsidP="00EE645C">
      <w:pPr>
        <w:jc w:val="center"/>
        <w:rPr>
          <w:rFonts w:ascii="Arial Rounded MT Bold" w:hAnsi="Arial Rounded MT Bold"/>
          <w:b/>
          <w:color w:val="00B050"/>
          <w:sz w:val="40"/>
          <w:szCs w:val="40"/>
        </w:rPr>
      </w:pPr>
      <w:r w:rsidRPr="0056705D">
        <w:rPr>
          <w:rFonts w:ascii="Arial Rounded MT Bold" w:hAnsi="Arial Rounded MT Bold"/>
          <w:b/>
          <w:color w:val="00B050"/>
          <w:sz w:val="40"/>
          <w:szCs w:val="40"/>
        </w:rPr>
        <w:t>RESPONSIBILITY</w:t>
      </w:r>
    </w:p>
    <w:p w:rsidR="004D395E" w:rsidRPr="0056705D" w:rsidRDefault="004D395E" w:rsidP="007D1BDD">
      <w:pPr>
        <w:jc w:val="center"/>
        <w:rPr>
          <w:rFonts w:ascii="Times New Roman" w:hAnsi="Times New Roman"/>
          <w:b/>
          <w:i/>
          <w:sz w:val="40"/>
          <w:szCs w:val="40"/>
        </w:rPr>
      </w:pPr>
      <w:r w:rsidRPr="0056705D">
        <w:rPr>
          <w:rFonts w:ascii="Times New Roman" w:hAnsi="Times New Roman"/>
          <w:b/>
          <w:i/>
          <w:sz w:val="40"/>
          <w:szCs w:val="40"/>
        </w:rPr>
        <w:t>Soccer kids will develop at a faster rate if coaches give them responsibility to run their own training drills.</w:t>
      </w:r>
    </w:p>
    <w:p w:rsidR="004D395E" w:rsidRPr="0056705D" w:rsidRDefault="004D395E" w:rsidP="007D1BDD">
      <w:pPr>
        <w:rPr>
          <w:rFonts w:ascii="Times New Roman" w:hAnsi="Times New Roman"/>
          <w:sz w:val="32"/>
          <w:szCs w:val="32"/>
        </w:rPr>
      </w:pPr>
      <w:r w:rsidRPr="0056705D">
        <w:rPr>
          <w:rFonts w:ascii="Times New Roman" w:hAnsi="Times New Roman"/>
          <w:sz w:val="32"/>
          <w:szCs w:val="32"/>
        </w:rPr>
        <w:t xml:space="preserve">Some coaches train with the team before kickoff. They </w:t>
      </w:r>
      <w:r>
        <w:rPr>
          <w:rFonts w:ascii="Times New Roman" w:hAnsi="Times New Roman"/>
          <w:sz w:val="32"/>
          <w:szCs w:val="32"/>
        </w:rPr>
        <w:t>stand</w:t>
      </w:r>
      <w:r w:rsidRPr="0056705D">
        <w:rPr>
          <w:rFonts w:ascii="Times New Roman" w:hAnsi="Times New Roman"/>
          <w:sz w:val="32"/>
          <w:szCs w:val="32"/>
        </w:rPr>
        <w:t xml:space="preserve"> in goal or feed the drills. When the whistle blows, the coaches have had more ball touches than the kids. Coaches don’t play the game so they don’t need to warm up. It’s important to let a team captain prepare the team.</w:t>
      </w:r>
    </w:p>
    <w:p w:rsidR="004D395E" w:rsidRPr="0056705D" w:rsidRDefault="004D395E" w:rsidP="007D1BDD">
      <w:pPr>
        <w:rPr>
          <w:rFonts w:ascii="Times New Roman" w:hAnsi="Times New Roman"/>
          <w:sz w:val="32"/>
          <w:szCs w:val="32"/>
        </w:rPr>
      </w:pPr>
      <w:r w:rsidRPr="0056705D">
        <w:rPr>
          <w:rFonts w:ascii="Times New Roman" w:hAnsi="Times New Roman"/>
          <w:sz w:val="32"/>
          <w:szCs w:val="32"/>
        </w:rPr>
        <w:t>Any kid can kick a ball but they won’t know how to pass, distribute, run a drill or put in a cross if the coach always does it for them. Kids need at least 200 ball touches before games for eye/foot coordination.</w:t>
      </w:r>
      <w:r>
        <w:rPr>
          <w:rFonts w:ascii="Times New Roman" w:hAnsi="Times New Roman"/>
          <w:sz w:val="32"/>
          <w:szCs w:val="32"/>
        </w:rPr>
        <w:t xml:space="preserve"> </w:t>
      </w:r>
      <w:r w:rsidRPr="0056705D">
        <w:rPr>
          <w:rFonts w:ascii="Times New Roman" w:hAnsi="Times New Roman"/>
          <w:sz w:val="32"/>
          <w:szCs w:val="32"/>
        </w:rPr>
        <w:t xml:space="preserve">If we expect kids to play in a game, we need to trust them to run their own training drills so they can learn how to </w:t>
      </w:r>
      <w:r>
        <w:rPr>
          <w:rFonts w:ascii="Times New Roman" w:hAnsi="Times New Roman"/>
          <w:sz w:val="32"/>
          <w:szCs w:val="32"/>
        </w:rPr>
        <w:t>feed</w:t>
      </w:r>
      <w:r w:rsidRPr="0056705D">
        <w:rPr>
          <w:rFonts w:ascii="Times New Roman" w:hAnsi="Times New Roman"/>
          <w:sz w:val="32"/>
          <w:szCs w:val="32"/>
        </w:rPr>
        <w:t xml:space="preserve"> and understand why.</w:t>
      </w:r>
    </w:p>
    <w:p w:rsidR="004D395E" w:rsidRPr="0056705D" w:rsidRDefault="004D395E" w:rsidP="007D1BDD">
      <w:pPr>
        <w:rPr>
          <w:rFonts w:ascii="Times New Roman" w:hAnsi="Times New Roman"/>
          <w:sz w:val="32"/>
          <w:szCs w:val="32"/>
        </w:rPr>
      </w:pPr>
      <w:r w:rsidRPr="0056705D">
        <w:rPr>
          <w:rFonts w:ascii="Times New Roman" w:hAnsi="Times New Roman"/>
          <w:sz w:val="32"/>
          <w:szCs w:val="32"/>
        </w:rPr>
        <w:t>Freestyle kids develop self esteem and resilience because they take responsibility for their skills development and never look for excuses when they make mistakes, miss their shots or lose games.</w:t>
      </w:r>
    </w:p>
    <w:p w:rsidR="004D395E" w:rsidRPr="00CC33EE" w:rsidRDefault="004D395E" w:rsidP="000A3A88">
      <w:pPr>
        <w:jc w:val="center"/>
        <w:rPr>
          <w:rFonts w:ascii="Arial Rounded MT Bold" w:hAnsi="Arial Rounded MT Bold"/>
          <w:b/>
          <w:color w:val="FF0000"/>
          <w:sz w:val="40"/>
          <w:szCs w:val="40"/>
        </w:rPr>
      </w:pPr>
      <w:r w:rsidRPr="00007780">
        <w:rPr>
          <w:rFonts w:ascii="Arial Rounded MT Bold" w:hAnsi="Arial Rounded MT Bold"/>
          <w:b/>
          <w:noProof/>
          <w:color w:val="FF0000"/>
          <w:sz w:val="40"/>
          <w:szCs w:val="40"/>
          <w:lang w:eastAsia="en-AU"/>
        </w:rPr>
        <w:pict>
          <v:shape id="_x0000_i1085" type="#_x0000_t75" style="width:378pt;height:281.25pt;visibility:visible">
            <v:imagedata r:id="rId66" o:title=""/>
          </v:shape>
        </w:pict>
      </w:r>
    </w:p>
    <w:p w:rsidR="004D395E" w:rsidRPr="00C448E6" w:rsidRDefault="004D395E" w:rsidP="00CC33EE">
      <w:pPr>
        <w:jc w:val="center"/>
        <w:rPr>
          <w:rFonts w:ascii="Arial Rounded MT Bold" w:hAnsi="Arial Rounded MT Bold"/>
          <w:b/>
          <w:color w:val="00B050"/>
          <w:sz w:val="40"/>
          <w:szCs w:val="40"/>
        </w:rPr>
      </w:pPr>
      <w:r>
        <w:rPr>
          <w:rFonts w:ascii="Arial Rounded MT Bold" w:hAnsi="Arial Rounded MT Bold"/>
          <w:b/>
          <w:color w:val="00B050"/>
          <w:sz w:val="40"/>
          <w:szCs w:val="40"/>
        </w:rPr>
        <w:t>SAFETY</w:t>
      </w:r>
    </w:p>
    <w:p w:rsidR="004D395E" w:rsidRDefault="004D395E" w:rsidP="007D1BDD">
      <w:pPr>
        <w:jc w:val="center"/>
        <w:rPr>
          <w:rFonts w:ascii="Times New Roman" w:hAnsi="Times New Roman"/>
          <w:b/>
          <w:i/>
          <w:sz w:val="40"/>
          <w:szCs w:val="40"/>
        </w:rPr>
      </w:pPr>
      <w:r>
        <w:rPr>
          <w:rFonts w:ascii="Times New Roman" w:hAnsi="Times New Roman"/>
          <w:b/>
          <w:i/>
          <w:sz w:val="40"/>
          <w:szCs w:val="40"/>
        </w:rPr>
        <w:t>The first priority for any coach is the duty of care.</w:t>
      </w:r>
    </w:p>
    <w:p w:rsidR="004D395E" w:rsidRDefault="004D395E" w:rsidP="007D1BDD">
      <w:pPr>
        <w:rPr>
          <w:rFonts w:ascii="Times New Roman" w:hAnsi="Times New Roman"/>
          <w:sz w:val="32"/>
          <w:szCs w:val="32"/>
        </w:rPr>
      </w:pPr>
      <w:r>
        <w:rPr>
          <w:rFonts w:ascii="Times New Roman" w:hAnsi="Times New Roman"/>
          <w:sz w:val="32"/>
          <w:szCs w:val="32"/>
        </w:rPr>
        <w:t>Safety in Soccer has to be proactive not reactive. There’s no point waiting for a player to get injured before we leap into action. In a game where the wearing of shinpads is a big issue, no goalkeeper should ever be allowed to play in goal without proper keeper gloves.</w:t>
      </w:r>
    </w:p>
    <w:p w:rsidR="004D395E" w:rsidRDefault="004D395E" w:rsidP="007D1BDD">
      <w:pPr>
        <w:rPr>
          <w:rFonts w:ascii="Times New Roman" w:hAnsi="Times New Roman"/>
          <w:sz w:val="32"/>
          <w:szCs w:val="32"/>
        </w:rPr>
      </w:pPr>
      <w:r>
        <w:rPr>
          <w:rFonts w:ascii="Times New Roman" w:hAnsi="Times New Roman"/>
          <w:sz w:val="32"/>
          <w:szCs w:val="32"/>
        </w:rPr>
        <w:t>All across Australian Soccer ovals, we can find colourful pieces of plastic lying around where cones have been broken. Plastic cones crack when kids land on them and can become a safety hazard.</w:t>
      </w:r>
    </w:p>
    <w:p w:rsidR="004D395E" w:rsidRDefault="004D395E" w:rsidP="007D1BDD">
      <w:pPr>
        <w:rPr>
          <w:rFonts w:ascii="Times New Roman" w:hAnsi="Times New Roman"/>
          <w:sz w:val="32"/>
          <w:szCs w:val="32"/>
        </w:rPr>
      </w:pPr>
      <w:r>
        <w:rPr>
          <w:rFonts w:ascii="Times New Roman" w:hAnsi="Times New Roman"/>
          <w:sz w:val="32"/>
          <w:szCs w:val="32"/>
        </w:rPr>
        <w:t>Serious strikers need suitable target cones at training so they can develop precision marksmanship. Rubber or silicon target cones are more durable than plastic, unlikely to crack and they will collapse harmlessly on contact. There’s always room for more innovation.</w:t>
      </w:r>
    </w:p>
    <w:p w:rsidR="004D395E" w:rsidRDefault="004D395E" w:rsidP="00126DFF">
      <w:pPr>
        <w:jc w:val="center"/>
        <w:rPr>
          <w:rFonts w:ascii="Times New Roman" w:hAnsi="Times New Roman"/>
          <w:sz w:val="32"/>
          <w:szCs w:val="32"/>
        </w:rPr>
      </w:pPr>
      <w:r w:rsidRPr="00007780">
        <w:rPr>
          <w:rFonts w:ascii="Times New Roman" w:hAnsi="Times New Roman"/>
          <w:noProof/>
          <w:sz w:val="32"/>
          <w:szCs w:val="32"/>
          <w:lang w:eastAsia="en-AU"/>
        </w:rPr>
        <w:pict>
          <v:shape id="_x0000_i1086" type="#_x0000_t75" style="width:451.5pt;height:159.75pt;visibility:visible">
            <v:imagedata r:id="rId67" o:title=""/>
          </v:shape>
        </w:pict>
      </w:r>
    </w:p>
    <w:p w:rsidR="004D395E" w:rsidRDefault="004D395E">
      <w:pP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87" type="#_x0000_t75" style="width:451.5pt;height:171pt;visibility:visible">
            <v:imagedata r:id="rId68" o:title=""/>
          </v:shape>
        </w:pict>
      </w:r>
    </w:p>
    <w:p w:rsidR="004D395E" w:rsidRPr="001C1508" w:rsidRDefault="004D395E" w:rsidP="00F03D84">
      <w:pPr>
        <w:jc w:val="center"/>
        <w:rPr>
          <w:rFonts w:ascii="Arial Rounded MT Bold" w:hAnsi="Arial Rounded MT Bold"/>
          <w:b/>
          <w:color w:val="00B050"/>
          <w:sz w:val="40"/>
          <w:szCs w:val="40"/>
        </w:rPr>
      </w:pPr>
      <w:r>
        <w:rPr>
          <w:rFonts w:ascii="Arial Rounded MT Bold" w:hAnsi="Arial Rounded MT Bold"/>
          <w:b/>
          <w:color w:val="00B050"/>
          <w:sz w:val="40"/>
          <w:szCs w:val="40"/>
        </w:rPr>
        <w:t>KIDS PLAY</w:t>
      </w:r>
    </w:p>
    <w:p w:rsidR="004D395E" w:rsidRPr="001C1508" w:rsidRDefault="004D395E" w:rsidP="0056705D">
      <w:pPr>
        <w:jc w:val="center"/>
        <w:rPr>
          <w:rFonts w:ascii="Times New Roman" w:hAnsi="Times New Roman"/>
          <w:b/>
          <w:i/>
          <w:sz w:val="40"/>
          <w:szCs w:val="40"/>
        </w:rPr>
      </w:pPr>
      <w:r w:rsidRPr="001C1508">
        <w:rPr>
          <w:rFonts w:ascii="Times New Roman" w:hAnsi="Times New Roman"/>
          <w:b/>
          <w:i/>
          <w:sz w:val="40"/>
          <w:szCs w:val="40"/>
        </w:rPr>
        <w:t>There are skills that haven’t even been invented yet and talented kids who haven’t been discovered yet.</w:t>
      </w:r>
    </w:p>
    <w:p w:rsidR="004D395E" w:rsidRPr="001C1508" w:rsidRDefault="004D395E" w:rsidP="00F03D84">
      <w:pPr>
        <w:rPr>
          <w:rFonts w:ascii="Times New Roman" w:hAnsi="Times New Roman"/>
          <w:sz w:val="32"/>
          <w:szCs w:val="32"/>
        </w:rPr>
      </w:pPr>
      <w:r w:rsidRPr="001C1508">
        <w:rPr>
          <w:rFonts w:ascii="Times New Roman" w:hAnsi="Times New Roman"/>
          <w:sz w:val="32"/>
          <w:szCs w:val="32"/>
        </w:rPr>
        <w:t xml:space="preserve">There’s a bunch of kids playing in a small game with jumpers for goals. They run, shout, laugh, rush their tackles, try things, make mistakes and push each other around racing to win the ball. You can feel the energy and hear the noise. They lift the pace and </w:t>
      </w:r>
      <w:r>
        <w:rPr>
          <w:rFonts w:ascii="Times New Roman" w:hAnsi="Times New Roman"/>
          <w:sz w:val="32"/>
          <w:szCs w:val="32"/>
        </w:rPr>
        <w:t xml:space="preserve">begin to </w:t>
      </w:r>
      <w:r w:rsidRPr="001C1508">
        <w:rPr>
          <w:rFonts w:ascii="Times New Roman" w:hAnsi="Times New Roman"/>
          <w:sz w:val="32"/>
          <w:szCs w:val="32"/>
        </w:rPr>
        <w:t>improvise as the game becomes more intense.</w:t>
      </w:r>
    </w:p>
    <w:p w:rsidR="004D395E" w:rsidRPr="001C1508" w:rsidRDefault="004D395E" w:rsidP="00F03D84">
      <w:pPr>
        <w:rPr>
          <w:rFonts w:ascii="Times New Roman" w:hAnsi="Times New Roman"/>
          <w:sz w:val="32"/>
          <w:szCs w:val="32"/>
        </w:rPr>
      </w:pPr>
      <w:r w:rsidRPr="001C1508">
        <w:rPr>
          <w:rFonts w:ascii="Times New Roman" w:hAnsi="Times New Roman"/>
          <w:sz w:val="32"/>
          <w:szCs w:val="32"/>
        </w:rPr>
        <w:t xml:space="preserve">Then the coach arrives and, within 5 minutes, these kids are all sitting dead still and staying dead quiet while the coach </w:t>
      </w:r>
      <w:r>
        <w:rPr>
          <w:rFonts w:ascii="Times New Roman" w:hAnsi="Times New Roman"/>
          <w:sz w:val="32"/>
          <w:szCs w:val="32"/>
        </w:rPr>
        <w:t xml:space="preserve">explains to </w:t>
      </w:r>
      <w:r w:rsidRPr="001C1508">
        <w:rPr>
          <w:rFonts w:ascii="Times New Roman" w:hAnsi="Times New Roman"/>
          <w:sz w:val="32"/>
          <w:szCs w:val="32"/>
        </w:rPr>
        <w:t xml:space="preserve">them the correct way to play. Kids don’t fall apart just because adults leave them on their own. They </w:t>
      </w:r>
      <w:r>
        <w:rPr>
          <w:rFonts w:ascii="Times New Roman" w:hAnsi="Times New Roman"/>
          <w:sz w:val="32"/>
          <w:szCs w:val="32"/>
        </w:rPr>
        <w:t xml:space="preserve">learn to </w:t>
      </w:r>
      <w:r w:rsidRPr="001C1508">
        <w:rPr>
          <w:rFonts w:ascii="Times New Roman" w:hAnsi="Times New Roman"/>
          <w:sz w:val="32"/>
          <w:szCs w:val="32"/>
        </w:rPr>
        <w:t>drive, strive, thrive and come alive.</w:t>
      </w:r>
    </w:p>
    <w:p w:rsidR="004D395E" w:rsidRPr="001C1508" w:rsidRDefault="004D395E" w:rsidP="001C1508">
      <w:pPr>
        <w:rPr>
          <w:rFonts w:ascii="Times New Roman" w:hAnsi="Times New Roman"/>
          <w:sz w:val="32"/>
          <w:szCs w:val="32"/>
        </w:rPr>
      </w:pPr>
      <w:r w:rsidRPr="001C1508">
        <w:rPr>
          <w:rFonts w:ascii="Times New Roman" w:hAnsi="Times New Roman"/>
          <w:sz w:val="32"/>
          <w:szCs w:val="32"/>
        </w:rPr>
        <w:t xml:space="preserve">If we look back 20 years at the way Soccer was coached, we get an insight into what the kids of today are going to think in 20 years time. Did we put the best skills into them or get the best talent out of them? </w:t>
      </w:r>
    </w:p>
    <w:p w:rsidR="004D395E" w:rsidRPr="00C448E6" w:rsidRDefault="004D395E" w:rsidP="001C1508">
      <w:pPr>
        <w:jc w:val="center"/>
        <w:rPr>
          <w:rFonts w:ascii="Arial Rounded MT Bold" w:hAnsi="Arial Rounded MT Bold"/>
          <w:b/>
          <w:color w:val="00B050"/>
          <w:sz w:val="40"/>
          <w:szCs w:val="40"/>
        </w:rPr>
      </w:pPr>
      <w:r w:rsidRPr="00007780">
        <w:rPr>
          <w:rFonts w:ascii="Arial Rounded MT Bold" w:hAnsi="Arial Rounded MT Bold"/>
          <w:b/>
          <w:noProof/>
          <w:color w:val="FF0000"/>
          <w:sz w:val="40"/>
          <w:szCs w:val="40"/>
          <w:lang w:eastAsia="en-AU"/>
        </w:rPr>
        <w:pict>
          <v:shape id="_x0000_i1088" type="#_x0000_t75" style="width:401.25pt;height:297.75pt;visibility:visible">
            <v:imagedata r:id="rId69" o:title=""/>
          </v:shape>
        </w:pict>
      </w:r>
      <w:r w:rsidRPr="00B5682B">
        <w:rPr>
          <w:rFonts w:ascii="Arial Rounded MT Bold" w:hAnsi="Arial Rounded MT Bold"/>
          <w:b/>
          <w:color w:val="FF0000"/>
          <w:sz w:val="40"/>
          <w:szCs w:val="40"/>
        </w:rPr>
        <w:br w:type="page"/>
      </w:r>
      <w:r>
        <w:rPr>
          <w:rFonts w:ascii="Arial Rounded MT Bold" w:hAnsi="Arial Rounded MT Bold"/>
          <w:b/>
          <w:color w:val="00B050"/>
          <w:sz w:val="40"/>
          <w:szCs w:val="40"/>
        </w:rPr>
        <w:t>OFF SEASON</w:t>
      </w:r>
    </w:p>
    <w:p w:rsidR="004D395E" w:rsidRDefault="004D395E" w:rsidP="002B028F">
      <w:pPr>
        <w:jc w:val="center"/>
        <w:rPr>
          <w:rFonts w:ascii="Times New Roman" w:hAnsi="Times New Roman"/>
          <w:b/>
          <w:i/>
          <w:sz w:val="40"/>
          <w:szCs w:val="40"/>
        </w:rPr>
      </w:pPr>
      <w:r>
        <w:rPr>
          <w:rFonts w:ascii="Times New Roman" w:hAnsi="Times New Roman"/>
          <w:b/>
          <w:i/>
          <w:sz w:val="40"/>
          <w:szCs w:val="40"/>
        </w:rPr>
        <w:t>There’s a season for ball work and an off season for ball play.</w:t>
      </w:r>
    </w:p>
    <w:p w:rsidR="004D395E" w:rsidRDefault="004D395E" w:rsidP="002B028F">
      <w:pPr>
        <w:rPr>
          <w:rFonts w:ascii="Times New Roman" w:hAnsi="Times New Roman"/>
          <w:sz w:val="32"/>
          <w:szCs w:val="32"/>
        </w:rPr>
      </w:pPr>
      <w:r w:rsidRPr="00206A3D">
        <w:rPr>
          <w:rFonts w:ascii="Times New Roman" w:hAnsi="Times New Roman"/>
          <w:sz w:val="32"/>
          <w:szCs w:val="32"/>
        </w:rPr>
        <w:t xml:space="preserve">In the off season, winning means nothing. Kids can be themselves and </w:t>
      </w:r>
      <w:r>
        <w:rPr>
          <w:rFonts w:ascii="Times New Roman" w:hAnsi="Times New Roman"/>
          <w:sz w:val="32"/>
          <w:szCs w:val="32"/>
        </w:rPr>
        <w:t>play their own game</w:t>
      </w:r>
      <w:r w:rsidRPr="00206A3D">
        <w:rPr>
          <w:rFonts w:ascii="Times New Roman" w:hAnsi="Times New Roman"/>
          <w:sz w:val="32"/>
          <w:szCs w:val="32"/>
        </w:rPr>
        <w:t xml:space="preserve">. They can relax and practise </w:t>
      </w:r>
      <w:r>
        <w:rPr>
          <w:rFonts w:ascii="Times New Roman" w:hAnsi="Times New Roman"/>
          <w:sz w:val="32"/>
          <w:szCs w:val="32"/>
        </w:rPr>
        <w:t xml:space="preserve">ball </w:t>
      </w:r>
      <w:r w:rsidRPr="00206A3D">
        <w:rPr>
          <w:rFonts w:ascii="Times New Roman" w:hAnsi="Times New Roman"/>
          <w:sz w:val="32"/>
          <w:szCs w:val="32"/>
        </w:rPr>
        <w:t xml:space="preserve">skills without feeling pressured by </w:t>
      </w:r>
      <w:r>
        <w:rPr>
          <w:rFonts w:ascii="Times New Roman" w:hAnsi="Times New Roman"/>
          <w:sz w:val="32"/>
          <w:szCs w:val="32"/>
        </w:rPr>
        <w:t>competition</w:t>
      </w:r>
      <w:r w:rsidRPr="00206A3D">
        <w:rPr>
          <w:rFonts w:ascii="Times New Roman" w:hAnsi="Times New Roman"/>
          <w:sz w:val="32"/>
          <w:szCs w:val="32"/>
        </w:rPr>
        <w:t xml:space="preserve">. Any coach can run a Skills Park for </w:t>
      </w:r>
      <w:r>
        <w:rPr>
          <w:rFonts w:ascii="Times New Roman" w:hAnsi="Times New Roman"/>
          <w:sz w:val="32"/>
          <w:szCs w:val="32"/>
        </w:rPr>
        <w:t>an</w:t>
      </w:r>
      <w:r w:rsidRPr="00206A3D">
        <w:rPr>
          <w:rFonts w:ascii="Times New Roman" w:hAnsi="Times New Roman"/>
          <w:sz w:val="32"/>
          <w:szCs w:val="32"/>
        </w:rPr>
        <w:t xml:space="preserve"> hour a week. Every coach has the experience, expertise and ability to be an effective personal skills trainer. Most team coaches have no idea how much they can improve one kid in 5 minutes because they’ve never tried. </w:t>
      </w:r>
      <w:r>
        <w:rPr>
          <w:rFonts w:ascii="Times New Roman" w:hAnsi="Times New Roman"/>
          <w:sz w:val="32"/>
          <w:szCs w:val="32"/>
        </w:rPr>
        <w:t>Off season is</w:t>
      </w:r>
      <w:r w:rsidRPr="00206A3D">
        <w:rPr>
          <w:rFonts w:ascii="Times New Roman" w:hAnsi="Times New Roman"/>
          <w:sz w:val="32"/>
          <w:szCs w:val="32"/>
        </w:rPr>
        <w:t xml:space="preserve"> a different world </w:t>
      </w:r>
      <w:r>
        <w:rPr>
          <w:rFonts w:ascii="Times New Roman" w:hAnsi="Times New Roman"/>
          <w:sz w:val="32"/>
          <w:szCs w:val="32"/>
        </w:rPr>
        <w:t>of improvisation.</w:t>
      </w:r>
    </w:p>
    <w:p w:rsidR="004D395E" w:rsidRPr="00206A3D" w:rsidRDefault="004D395E" w:rsidP="00C032AC">
      <w:pPr>
        <w:rPr>
          <w:rFonts w:ascii="Times New Roman" w:hAnsi="Times New Roman"/>
          <w:sz w:val="32"/>
          <w:szCs w:val="32"/>
        </w:rPr>
      </w:pPr>
      <w:r w:rsidRPr="00206A3D">
        <w:rPr>
          <w:rFonts w:ascii="Times New Roman" w:hAnsi="Times New Roman"/>
          <w:sz w:val="32"/>
          <w:szCs w:val="32"/>
        </w:rPr>
        <w:t xml:space="preserve">Kids don’t stop growing or developing for six months every year. They can’t maintain peak performance all year but they can keep improving their finer ball skills. The off season is an ideal time for kids to get out on the oval and </w:t>
      </w:r>
      <w:r>
        <w:rPr>
          <w:rFonts w:ascii="Times New Roman" w:hAnsi="Times New Roman"/>
          <w:sz w:val="32"/>
          <w:szCs w:val="32"/>
        </w:rPr>
        <w:t xml:space="preserve">invent </w:t>
      </w:r>
      <w:r w:rsidRPr="00206A3D">
        <w:rPr>
          <w:rFonts w:ascii="Times New Roman" w:hAnsi="Times New Roman"/>
          <w:sz w:val="32"/>
          <w:szCs w:val="32"/>
        </w:rPr>
        <w:t xml:space="preserve">new </w:t>
      </w:r>
      <w:r>
        <w:rPr>
          <w:rFonts w:ascii="Times New Roman" w:hAnsi="Times New Roman"/>
          <w:sz w:val="32"/>
          <w:szCs w:val="32"/>
        </w:rPr>
        <w:t>dr</w:t>
      </w:r>
      <w:r w:rsidRPr="00206A3D">
        <w:rPr>
          <w:rFonts w:ascii="Times New Roman" w:hAnsi="Times New Roman"/>
          <w:sz w:val="32"/>
          <w:szCs w:val="32"/>
        </w:rPr>
        <w:t xml:space="preserve">ills. Close repetition ball </w:t>
      </w:r>
      <w:r>
        <w:rPr>
          <w:rFonts w:ascii="Times New Roman" w:hAnsi="Times New Roman"/>
          <w:sz w:val="32"/>
          <w:szCs w:val="32"/>
        </w:rPr>
        <w:t>dr</w:t>
      </w:r>
      <w:r w:rsidRPr="00206A3D">
        <w:rPr>
          <w:rFonts w:ascii="Times New Roman" w:hAnsi="Times New Roman"/>
          <w:sz w:val="32"/>
          <w:szCs w:val="32"/>
        </w:rPr>
        <w:t>ills can make any kid headstrong and footloose. It’s</w:t>
      </w:r>
      <w:r>
        <w:rPr>
          <w:rFonts w:ascii="Times New Roman" w:hAnsi="Times New Roman"/>
          <w:sz w:val="32"/>
          <w:szCs w:val="32"/>
        </w:rPr>
        <w:t xml:space="preserve"> </w:t>
      </w:r>
      <w:r w:rsidRPr="00206A3D">
        <w:rPr>
          <w:rFonts w:ascii="Times New Roman" w:hAnsi="Times New Roman"/>
          <w:sz w:val="32"/>
          <w:szCs w:val="32"/>
        </w:rPr>
        <w:t xml:space="preserve">a perfect time for </w:t>
      </w:r>
      <w:r>
        <w:rPr>
          <w:rFonts w:ascii="Times New Roman" w:hAnsi="Times New Roman"/>
          <w:sz w:val="32"/>
          <w:szCs w:val="32"/>
        </w:rPr>
        <w:t xml:space="preserve">innovative </w:t>
      </w:r>
      <w:r w:rsidRPr="00206A3D">
        <w:rPr>
          <w:rFonts w:ascii="Times New Roman" w:hAnsi="Times New Roman"/>
          <w:sz w:val="32"/>
          <w:szCs w:val="32"/>
        </w:rPr>
        <w:t xml:space="preserve">coaches to </w:t>
      </w:r>
      <w:r>
        <w:rPr>
          <w:rFonts w:ascii="Times New Roman" w:hAnsi="Times New Roman"/>
          <w:sz w:val="32"/>
          <w:szCs w:val="32"/>
        </w:rPr>
        <w:t>discover</w:t>
      </w:r>
      <w:r w:rsidRPr="00206A3D">
        <w:rPr>
          <w:rFonts w:ascii="Times New Roman" w:hAnsi="Times New Roman"/>
          <w:sz w:val="32"/>
          <w:szCs w:val="32"/>
        </w:rPr>
        <w:t xml:space="preserve"> </w:t>
      </w:r>
      <w:r>
        <w:rPr>
          <w:rFonts w:ascii="Times New Roman" w:hAnsi="Times New Roman"/>
          <w:sz w:val="32"/>
          <w:szCs w:val="32"/>
        </w:rPr>
        <w:t xml:space="preserve">their </w:t>
      </w:r>
      <w:r w:rsidRPr="00206A3D">
        <w:rPr>
          <w:rFonts w:ascii="Times New Roman" w:hAnsi="Times New Roman"/>
          <w:sz w:val="32"/>
          <w:szCs w:val="32"/>
        </w:rPr>
        <w:t>individual coaching skills.</w:t>
      </w:r>
      <w:r>
        <w:rPr>
          <w:rFonts w:ascii="Times New Roman" w:hAnsi="Times New Roman"/>
          <w:sz w:val="32"/>
          <w:szCs w:val="32"/>
        </w:rPr>
        <w:t xml:space="preserve"> </w:t>
      </w:r>
    </w:p>
    <w:p w:rsidR="004D395E" w:rsidRPr="00C448E6" w:rsidRDefault="004D395E" w:rsidP="00FF583D">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89" type="#_x0000_t75" style="width:384pt;height:4in;visibility:visible">
            <v:imagedata r:id="rId70" o:title=""/>
          </v:shape>
        </w:pict>
      </w:r>
      <w:r>
        <w:rPr>
          <w:rFonts w:ascii="Arial Rounded MT Bold" w:hAnsi="Arial Rounded MT Bold"/>
          <w:b/>
          <w:color w:val="00B050"/>
          <w:sz w:val="40"/>
          <w:szCs w:val="40"/>
        </w:rPr>
        <w:br w:type="page"/>
        <w:t>INSPIRATION</w:t>
      </w:r>
    </w:p>
    <w:p w:rsidR="004D395E" w:rsidRPr="00996852" w:rsidRDefault="004D395E" w:rsidP="007D1BDD">
      <w:pPr>
        <w:jc w:val="center"/>
        <w:rPr>
          <w:rFonts w:ascii="Times New Roman" w:hAnsi="Times New Roman"/>
          <w:b/>
          <w:i/>
          <w:sz w:val="40"/>
          <w:szCs w:val="40"/>
        </w:rPr>
      </w:pPr>
      <w:r w:rsidRPr="00996852">
        <w:rPr>
          <w:rFonts w:ascii="Times New Roman" w:hAnsi="Times New Roman"/>
          <w:b/>
          <w:i/>
          <w:sz w:val="40"/>
          <w:szCs w:val="40"/>
        </w:rPr>
        <w:t>If we inspire kids, we can learn what makes them kick.</w:t>
      </w:r>
    </w:p>
    <w:p w:rsidR="004D395E" w:rsidRDefault="004D395E" w:rsidP="007D1BDD">
      <w:pPr>
        <w:rPr>
          <w:rFonts w:ascii="Times New Roman" w:hAnsi="Times New Roman"/>
          <w:sz w:val="32"/>
          <w:szCs w:val="32"/>
        </w:rPr>
      </w:pPr>
      <w:r>
        <w:rPr>
          <w:rFonts w:ascii="Times New Roman" w:hAnsi="Times New Roman"/>
          <w:sz w:val="32"/>
          <w:szCs w:val="32"/>
        </w:rPr>
        <w:t>The greatest inspiration for Australian Soccer kids is not the coach but the name written on the back of their shirts. Soccer is primarily a game of skill. Kids don’t switch to Soccer so that they can play a pyjama version of the game. They expect to learn the skills of Messi, Ronaldo and Neymar. They expect to be coached to the highest level. Sport should be a challenge. Kids should be a challenge.</w:t>
      </w:r>
    </w:p>
    <w:p w:rsidR="004D395E" w:rsidRDefault="004D395E" w:rsidP="00996852">
      <w:pPr>
        <w:rPr>
          <w:rFonts w:ascii="Times New Roman" w:hAnsi="Times New Roman"/>
          <w:sz w:val="32"/>
          <w:szCs w:val="32"/>
        </w:rPr>
      </w:pPr>
      <w:r>
        <w:rPr>
          <w:rFonts w:ascii="Times New Roman" w:hAnsi="Times New Roman"/>
          <w:sz w:val="32"/>
          <w:szCs w:val="32"/>
        </w:rPr>
        <w:t xml:space="preserve">A good coach will tell kids </w:t>
      </w:r>
      <w:r w:rsidRPr="00F87247">
        <w:rPr>
          <w:rFonts w:ascii="Times New Roman" w:hAnsi="Times New Roman"/>
          <w:b/>
          <w:sz w:val="32"/>
          <w:szCs w:val="32"/>
        </w:rPr>
        <w:t xml:space="preserve">what </w:t>
      </w:r>
      <w:r>
        <w:rPr>
          <w:rFonts w:ascii="Times New Roman" w:hAnsi="Times New Roman"/>
          <w:sz w:val="32"/>
          <w:szCs w:val="32"/>
        </w:rPr>
        <w:t xml:space="preserve">to do so that they learn to do </w:t>
      </w:r>
      <w:r w:rsidRPr="00F87247">
        <w:rPr>
          <w:rFonts w:ascii="Times New Roman" w:hAnsi="Times New Roman"/>
          <w:sz w:val="32"/>
          <w:szCs w:val="32"/>
        </w:rPr>
        <w:t xml:space="preserve">what </w:t>
      </w:r>
      <w:r>
        <w:rPr>
          <w:rFonts w:ascii="Times New Roman" w:hAnsi="Times New Roman"/>
          <w:sz w:val="32"/>
          <w:szCs w:val="32"/>
        </w:rPr>
        <w:t xml:space="preserve">they’re told. A better coach will show kids </w:t>
      </w:r>
      <w:r w:rsidRPr="00220814">
        <w:rPr>
          <w:rFonts w:ascii="Times New Roman" w:hAnsi="Times New Roman"/>
          <w:b/>
          <w:sz w:val="32"/>
          <w:szCs w:val="32"/>
        </w:rPr>
        <w:t>how</w:t>
      </w:r>
      <w:r>
        <w:rPr>
          <w:rFonts w:ascii="Times New Roman" w:hAnsi="Times New Roman"/>
          <w:sz w:val="32"/>
          <w:szCs w:val="32"/>
        </w:rPr>
        <w:t xml:space="preserve"> to do it so they can practise on their own. The best coach explains </w:t>
      </w:r>
      <w:r w:rsidRPr="00220814">
        <w:rPr>
          <w:rFonts w:ascii="Times New Roman" w:hAnsi="Times New Roman"/>
          <w:b/>
          <w:sz w:val="32"/>
          <w:szCs w:val="32"/>
        </w:rPr>
        <w:t>why</w:t>
      </w:r>
      <w:r>
        <w:rPr>
          <w:rFonts w:ascii="Times New Roman" w:hAnsi="Times New Roman"/>
          <w:sz w:val="32"/>
          <w:szCs w:val="32"/>
        </w:rPr>
        <w:t xml:space="preserve"> so that kids can think for themselves and decide </w:t>
      </w:r>
      <w:r w:rsidRPr="00F60D5B">
        <w:rPr>
          <w:rFonts w:ascii="Times New Roman" w:hAnsi="Times New Roman"/>
          <w:b/>
          <w:sz w:val="32"/>
          <w:szCs w:val="32"/>
        </w:rPr>
        <w:t xml:space="preserve">when </w:t>
      </w:r>
      <w:r>
        <w:rPr>
          <w:rFonts w:ascii="Times New Roman" w:hAnsi="Times New Roman"/>
          <w:sz w:val="32"/>
          <w:szCs w:val="32"/>
        </w:rPr>
        <w:t xml:space="preserve">and </w:t>
      </w:r>
      <w:r w:rsidRPr="00F60D5B">
        <w:rPr>
          <w:rFonts w:ascii="Times New Roman" w:hAnsi="Times New Roman"/>
          <w:b/>
          <w:sz w:val="32"/>
          <w:szCs w:val="32"/>
        </w:rPr>
        <w:t>where</w:t>
      </w:r>
      <w:r>
        <w:rPr>
          <w:rFonts w:ascii="Times New Roman" w:hAnsi="Times New Roman"/>
          <w:sz w:val="32"/>
          <w:szCs w:val="32"/>
        </w:rPr>
        <w:t xml:space="preserve"> to do it in a game.</w:t>
      </w:r>
    </w:p>
    <w:p w:rsidR="004D395E" w:rsidRPr="00996852" w:rsidRDefault="004D395E" w:rsidP="00996852">
      <w:pPr>
        <w:rPr>
          <w:rFonts w:ascii="Times New Roman" w:hAnsi="Times New Roman"/>
          <w:sz w:val="32"/>
          <w:szCs w:val="32"/>
        </w:rPr>
      </w:pPr>
      <w:r w:rsidRPr="00996852">
        <w:rPr>
          <w:rFonts w:ascii="Times New Roman" w:hAnsi="Times New Roman"/>
          <w:sz w:val="32"/>
          <w:szCs w:val="32"/>
        </w:rPr>
        <w:t xml:space="preserve">The most effective way to inspire Freestyle kids is to tell them what they can’t do and then watch how they </w:t>
      </w:r>
      <w:r>
        <w:rPr>
          <w:rFonts w:ascii="Times New Roman" w:hAnsi="Times New Roman"/>
          <w:sz w:val="32"/>
          <w:szCs w:val="32"/>
        </w:rPr>
        <w:t xml:space="preserve">actually </w:t>
      </w:r>
      <w:r w:rsidRPr="00996852">
        <w:rPr>
          <w:rFonts w:ascii="Times New Roman" w:hAnsi="Times New Roman"/>
          <w:sz w:val="32"/>
          <w:szCs w:val="32"/>
        </w:rPr>
        <w:t>do it.</w:t>
      </w:r>
    </w:p>
    <w:p w:rsidR="004D395E" w:rsidRDefault="004D395E" w:rsidP="00E67693">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90" type="#_x0000_t75" style="width:449.25pt;height:336.75pt;visibility:visible">
            <v:imagedata r:id="rId71" o:title=""/>
          </v:shape>
        </w:pict>
      </w:r>
    </w:p>
    <w:p w:rsidR="004D395E" w:rsidRPr="00C448E6" w:rsidRDefault="004D395E" w:rsidP="00E67693">
      <w:pPr>
        <w:jc w:val="center"/>
        <w:rPr>
          <w:rFonts w:ascii="Arial Rounded MT Bold" w:hAnsi="Arial Rounded MT Bold"/>
          <w:b/>
          <w:color w:val="00B050"/>
          <w:sz w:val="40"/>
          <w:szCs w:val="40"/>
        </w:rPr>
      </w:pPr>
      <w:r>
        <w:rPr>
          <w:rFonts w:ascii="Arial Rounded MT Bold" w:hAnsi="Arial Rounded MT Bold"/>
          <w:b/>
          <w:color w:val="00B050"/>
          <w:sz w:val="40"/>
          <w:szCs w:val="40"/>
        </w:rPr>
        <w:t>CONFIDENCE</w:t>
      </w:r>
    </w:p>
    <w:p w:rsidR="004D395E" w:rsidRPr="00206A3D" w:rsidRDefault="004D395E" w:rsidP="0076724C">
      <w:pPr>
        <w:jc w:val="center"/>
        <w:rPr>
          <w:rFonts w:ascii="Times New Roman" w:hAnsi="Times New Roman"/>
          <w:b/>
          <w:i/>
          <w:sz w:val="40"/>
          <w:szCs w:val="40"/>
        </w:rPr>
      </w:pPr>
      <w:r w:rsidRPr="00206A3D">
        <w:rPr>
          <w:rFonts w:ascii="Times New Roman" w:hAnsi="Times New Roman"/>
          <w:b/>
          <w:i/>
          <w:sz w:val="40"/>
          <w:szCs w:val="40"/>
        </w:rPr>
        <w:t>Freestyle Soccer is not about winning. It’s about scoring more goals than the other team.</w:t>
      </w:r>
    </w:p>
    <w:p w:rsidR="004D395E" w:rsidRDefault="004D395E" w:rsidP="0076724C">
      <w:pPr>
        <w:rPr>
          <w:rFonts w:ascii="Times New Roman" w:hAnsi="Times New Roman"/>
          <w:sz w:val="32"/>
          <w:szCs w:val="32"/>
        </w:rPr>
      </w:pPr>
      <w:r>
        <w:rPr>
          <w:rFonts w:ascii="Times New Roman" w:hAnsi="Times New Roman"/>
          <w:sz w:val="32"/>
          <w:szCs w:val="32"/>
        </w:rPr>
        <w:t xml:space="preserve">A team coach develops a kid for one season by building their skill. An individual coach develops a kid for all seasons by building their confidence. The first sign of confidence is when a kid starts to think for themselves and create their own moves. The response of a coach is critical. </w:t>
      </w:r>
      <w:r w:rsidRPr="00DD386A">
        <w:rPr>
          <w:rFonts w:ascii="Times New Roman" w:hAnsi="Times New Roman"/>
          <w:sz w:val="32"/>
          <w:szCs w:val="32"/>
        </w:rPr>
        <w:t>Confidence is the most important goal for any kid or teenager.</w:t>
      </w:r>
    </w:p>
    <w:p w:rsidR="004D395E" w:rsidRPr="00DD386A" w:rsidRDefault="004D395E" w:rsidP="0076724C">
      <w:pPr>
        <w:rPr>
          <w:rFonts w:ascii="Times New Roman" w:hAnsi="Times New Roman"/>
          <w:b/>
          <w:i/>
          <w:sz w:val="40"/>
          <w:szCs w:val="40"/>
        </w:rPr>
      </w:pPr>
      <w:r>
        <w:rPr>
          <w:rFonts w:ascii="Times New Roman" w:hAnsi="Times New Roman"/>
          <w:sz w:val="32"/>
          <w:szCs w:val="32"/>
        </w:rPr>
        <w:t xml:space="preserve">There are so many talented Australian kids who lack confidence and compensate by trying too hard or kicking the ball too high. Force is the default setting when kids believe that they lack the skill to reach the top. Little kids blast the ball over the bar from inside the 6 yard box because they can hear the sideline. call ‘big kick, big kick’. Any Australian Soccer coach can help any kid develop their confidence by focusing on their strengths without highlighting their weaknesses. </w:t>
      </w:r>
    </w:p>
    <w:p w:rsidR="004D395E" w:rsidRDefault="004D395E" w:rsidP="000A3A88">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91" type="#_x0000_t75" style="width:429.75pt;height:318.75pt;visibility:visible">
            <v:imagedata r:id="rId72"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TOTAL CONTROL</w:t>
      </w:r>
    </w:p>
    <w:p w:rsidR="004D395E" w:rsidRDefault="004D395E" w:rsidP="007D1BDD">
      <w:pPr>
        <w:jc w:val="center"/>
        <w:rPr>
          <w:rFonts w:ascii="Times New Roman" w:hAnsi="Times New Roman"/>
          <w:b/>
          <w:i/>
          <w:sz w:val="40"/>
          <w:szCs w:val="40"/>
        </w:rPr>
      </w:pPr>
      <w:r>
        <w:rPr>
          <w:rFonts w:ascii="Times New Roman" w:hAnsi="Times New Roman"/>
          <w:b/>
          <w:i/>
          <w:sz w:val="40"/>
          <w:szCs w:val="40"/>
        </w:rPr>
        <w:t>Kids need ball control to develop their skill. They need self control to develop their talent.</w:t>
      </w:r>
    </w:p>
    <w:p w:rsidR="004D395E" w:rsidRDefault="004D395E" w:rsidP="007D1BDD">
      <w:pPr>
        <w:rPr>
          <w:rFonts w:ascii="Times New Roman" w:hAnsi="Times New Roman"/>
          <w:sz w:val="32"/>
          <w:szCs w:val="32"/>
        </w:rPr>
      </w:pPr>
      <w:r>
        <w:rPr>
          <w:rFonts w:ascii="Times New Roman" w:hAnsi="Times New Roman"/>
          <w:sz w:val="32"/>
          <w:szCs w:val="32"/>
        </w:rPr>
        <w:t>Sometimes a strength can become a weakness. There are so many dedicated players who try too hard to achieve their full potential. Kids who try too hard, tense up and they rush everything they do. The top players learn to relax and control everything. First, they control their power and their temperament and then they can control the game.</w:t>
      </w:r>
    </w:p>
    <w:p w:rsidR="004D395E" w:rsidRDefault="004D395E" w:rsidP="007D1BDD">
      <w:pPr>
        <w:rPr>
          <w:rFonts w:ascii="Times New Roman" w:hAnsi="Times New Roman"/>
          <w:sz w:val="32"/>
          <w:szCs w:val="32"/>
        </w:rPr>
      </w:pPr>
      <w:r>
        <w:rPr>
          <w:rFonts w:ascii="Times New Roman" w:hAnsi="Times New Roman"/>
          <w:sz w:val="32"/>
          <w:szCs w:val="32"/>
        </w:rPr>
        <w:t xml:space="preserve">There are plenty of talented players who can’t control their temper or aggression on the field. Some kids are protected from failure and then they struggle to control their disappointment when things go wrong. </w:t>
      </w:r>
    </w:p>
    <w:p w:rsidR="004D395E" w:rsidRDefault="004D395E" w:rsidP="007D1BDD">
      <w:pPr>
        <w:rPr>
          <w:rFonts w:ascii="Times New Roman" w:hAnsi="Times New Roman"/>
          <w:sz w:val="32"/>
          <w:szCs w:val="32"/>
        </w:rPr>
      </w:pPr>
      <w:r>
        <w:rPr>
          <w:rFonts w:ascii="Times New Roman" w:hAnsi="Times New Roman"/>
          <w:sz w:val="32"/>
          <w:szCs w:val="32"/>
        </w:rPr>
        <w:t>So many talented strikers blast the ball over an empty goal because they can’t control their patience or power. There are so many talented Australian Soccer kids who play safe and wait to be told what to do because they’re scared of doing the wrong thing and they can’t control their fear of failure. Freestyle kids push the outer edges.</w:t>
      </w:r>
    </w:p>
    <w:p w:rsidR="004D395E" w:rsidRDefault="004D395E" w:rsidP="000A3A88">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92" type="#_x0000_t75" style="width:377.25pt;height:283.5pt;visibility:visible">
            <v:imagedata r:id="rId73" o:title=""/>
          </v:shape>
        </w:pict>
      </w:r>
    </w:p>
    <w:p w:rsidR="004D395E" w:rsidRPr="00853572" w:rsidRDefault="004D395E" w:rsidP="00EE645C">
      <w:pPr>
        <w:jc w:val="center"/>
        <w:rPr>
          <w:rFonts w:ascii="Arial Rounded MT Bold" w:hAnsi="Arial Rounded MT Bold"/>
          <w:b/>
          <w:color w:val="00B050"/>
          <w:sz w:val="40"/>
          <w:szCs w:val="40"/>
        </w:rPr>
      </w:pPr>
      <w:r w:rsidRPr="00853572">
        <w:rPr>
          <w:rFonts w:ascii="Arial Rounded MT Bold" w:hAnsi="Arial Rounded MT Bold"/>
          <w:b/>
          <w:color w:val="00B050"/>
          <w:sz w:val="40"/>
          <w:szCs w:val="40"/>
        </w:rPr>
        <w:t>EMPOWER</w:t>
      </w:r>
    </w:p>
    <w:p w:rsidR="004D395E" w:rsidRPr="00853572" w:rsidRDefault="004D395E" w:rsidP="00800C64">
      <w:pPr>
        <w:jc w:val="center"/>
        <w:rPr>
          <w:rFonts w:ascii="Times New Roman" w:hAnsi="Times New Roman"/>
          <w:b/>
          <w:i/>
          <w:sz w:val="40"/>
          <w:szCs w:val="40"/>
        </w:rPr>
      </w:pPr>
      <w:r w:rsidRPr="00853572">
        <w:rPr>
          <w:rFonts w:ascii="Times New Roman" w:hAnsi="Times New Roman"/>
          <w:b/>
          <w:i/>
          <w:sz w:val="40"/>
          <w:szCs w:val="40"/>
        </w:rPr>
        <w:t>Any kid can run a training drill. Fear of failure stops coaches from letting them.</w:t>
      </w:r>
    </w:p>
    <w:p w:rsidR="004D395E" w:rsidRPr="00853572" w:rsidRDefault="004D395E" w:rsidP="007D1BDD">
      <w:pPr>
        <w:rPr>
          <w:rFonts w:ascii="Times New Roman" w:hAnsi="Times New Roman"/>
          <w:sz w:val="32"/>
          <w:szCs w:val="32"/>
        </w:rPr>
      </w:pPr>
      <w:r w:rsidRPr="00853572">
        <w:rPr>
          <w:rFonts w:ascii="Times New Roman" w:hAnsi="Times New Roman"/>
          <w:sz w:val="32"/>
          <w:szCs w:val="32"/>
        </w:rPr>
        <w:t>All kids are different. Some kids can juggle a ball 1000 times using both feet. Some kids can hit a small target 30 metres away. Some kids can throw a ball into the 6 yard box. Some kids can hit a knuckle ball that changes direction in mid flight. Some kids can turn a desperate clearance into a through ball for their strikers to run onto.</w:t>
      </w:r>
    </w:p>
    <w:p w:rsidR="004D395E" w:rsidRDefault="004D395E" w:rsidP="007D1BDD">
      <w:pPr>
        <w:rPr>
          <w:rFonts w:ascii="Times New Roman" w:hAnsi="Times New Roman"/>
          <w:sz w:val="32"/>
          <w:szCs w:val="32"/>
        </w:rPr>
      </w:pPr>
      <w:r w:rsidRPr="00853572">
        <w:rPr>
          <w:rFonts w:ascii="Times New Roman" w:hAnsi="Times New Roman"/>
          <w:sz w:val="32"/>
          <w:szCs w:val="32"/>
        </w:rPr>
        <w:t xml:space="preserve">Every team has one kid who can sprint faster than </w:t>
      </w:r>
      <w:r>
        <w:rPr>
          <w:rFonts w:ascii="Times New Roman" w:hAnsi="Times New Roman"/>
          <w:sz w:val="32"/>
          <w:szCs w:val="32"/>
        </w:rPr>
        <w:t xml:space="preserve">all </w:t>
      </w:r>
      <w:r w:rsidRPr="00853572">
        <w:rPr>
          <w:rFonts w:ascii="Times New Roman" w:hAnsi="Times New Roman"/>
          <w:sz w:val="32"/>
          <w:szCs w:val="32"/>
        </w:rPr>
        <w:t xml:space="preserve">the other kids. Some kids do extra training on their own or with their mates. Some kids attend high performance training courses. Some kids have their own personal trainer. Most coaches have no idea what their players are capable of.  Any coach can </w:t>
      </w:r>
      <w:r>
        <w:rPr>
          <w:rFonts w:ascii="Times New Roman" w:hAnsi="Times New Roman"/>
          <w:sz w:val="32"/>
          <w:szCs w:val="32"/>
        </w:rPr>
        <w:t>identify</w:t>
      </w:r>
      <w:r w:rsidRPr="00853572">
        <w:rPr>
          <w:rFonts w:ascii="Times New Roman" w:hAnsi="Times New Roman"/>
          <w:sz w:val="32"/>
          <w:szCs w:val="32"/>
        </w:rPr>
        <w:t xml:space="preserve"> strengths and weaknesses. </w:t>
      </w:r>
      <w:r>
        <w:rPr>
          <w:rFonts w:ascii="Times New Roman" w:hAnsi="Times New Roman"/>
          <w:sz w:val="32"/>
          <w:szCs w:val="32"/>
        </w:rPr>
        <w:t>A positive coach can develop a team to maximise the power of the kids.</w:t>
      </w:r>
    </w:p>
    <w:p w:rsidR="004D395E" w:rsidRPr="00C80195" w:rsidRDefault="004D395E" w:rsidP="00126DFF">
      <w:pPr>
        <w:rPr>
          <w:rFonts w:ascii="Times New Roman" w:hAnsi="Times New Roman"/>
          <w:color w:val="FF0000"/>
          <w:sz w:val="32"/>
          <w:szCs w:val="32"/>
        </w:rPr>
      </w:pPr>
      <w:r w:rsidRPr="00007780">
        <w:rPr>
          <w:rFonts w:ascii="Times New Roman" w:hAnsi="Times New Roman"/>
          <w:noProof/>
          <w:color w:val="FF0000"/>
          <w:sz w:val="32"/>
          <w:szCs w:val="32"/>
          <w:lang w:eastAsia="en-AU"/>
        </w:rPr>
        <w:pict>
          <v:shape id="_x0000_i1093" type="#_x0000_t75" style="width:451.5pt;height:338.25pt;visibility:visible">
            <v:imagedata r:id="rId74" o:title=""/>
          </v:shape>
        </w:pict>
      </w:r>
    </w:p>
    <w:p w:rsidR="004D395E" w:rsidRPr="00C448E6" w:rsidRDefault="004D395E" w:rsidP="00EE645C">
      <w:pPr>
        <w:jc w:val="center"/>
        <w:rPr>
          <w:rFonts w:ascii="Arial Rounded MT Bold" w:hAnsi="Arial Rounded MT Bold"/>
          <w:b/>
          <w:color w:val="00B050"/>
          <w:sz w:val="40"/>
          <w:szCs w:val="40"/>
        </w:rPr>
      </w:pPr>
      <w:r>
        <w:rPr>
          <w:rFonts w:ascii="Arial Rounded MT Bold" w:hAnsi="Arial Rounded MT Bold"/>
          <w:b/>
          <w:color w:val="00B050"/>
          <w:sz w:val="40"/>
          <w:szCs w:val="40"/>
        </w:rPr>
        <w:t>MAKING A DIFFERENCE</w:t>
      </w:r>
    </w:p>
    <w:p w:rsidR="004D395E" w:rsidRPr="00F551CA" w:rsidRDefault="004D395E" w:rsidP="00F551CA">
      <w:pPr>
        <w:jc w:val="center"/>
        <w:rPr>
          <w:rFonts w:ascii="Times New Roman" w:hAnsi="Times New Roman"/>
          <w:b/>
          <w:i/>
          <w:sz w:val="40"/>
          <w:szCs w:val="40"/>
        </w:rPr>
      </w:pPr>
      <w:r w:rsidRPr="00F551CA">
        <w:rPr>
          <w:rFonts w:ascii="Times New Roman" w:hAnsi="Times New Roman"/>
          <w:b/>
          <w:i/>
          <w:sz w:val="40"/>
          <w:szCs w:val="40"/>
        </w:rPr>
        <w:t xml:space="preserve">If we aim Soccer coaching at the mean average, we </w:t>
      </w:r>
      <w:r>
        <w:rPr>
          <w:rFonts w:ascii="Times New Roman" w:hAnsi="Times New Roman"/>
          <w:b/>
          <w:i/>
          <w:sz w:val="40"/>
          <w:szCs w:val="40"/>
        </w:rPr>
        <w:t xml:space="preserve">can </w:t>
      </w:r>
      <w:r w:rsidRPr="00F551CA">
        <w:rPr>
          <w:rFonts w:ascii="Times New Roman" w:hAnsi="Times New Roman"/>
          <w:b/>
          <w:i/>
          <w:sz w:val="40"/>
          <w:szCs w:val="40"/>
        </w:rPr>
        <w:t>create a lot of mean average kids.</w:t>
      </w:r>
    </w:p>
    <w:p w:rsidR="004D395E" w:rsidRDefault="004D395E" w:rsidP="00AC3DC3">
      <w:pPr>
        <w:rPr>
          <w:rFonts w:ascii="Times New Roman" w:hAnsi="Times New Roman"/>
          <w:sz w:val="32"/>
          <w:szCs w:val="32"/>
        </w:rPr>
      </w:pPr>
      <w:r w:rsidRPr="00F551CA">
        <w:rPr>
          <w:rFonts w:ascii="Times New Roman" w:hAnsi="Times New Roman"/>
          <w:sz w:val="32"/>
          <w:szCs w:val="32"/>
        </w:rPr>
        <w:t>We pick the best kids because they’re different and unpredictable and then we make them all the same.</w:t>
      </w:r>
      <w:r>
        <w:rPr>
          <w:rFonts w:ascii="Times New Roman" w:hAnsi="Times New Roman"/>
          <w:sz w:val="32"/>
          <w:szCs w:val="32"/>
        </w:rPr>
        <w:t xml:space="preserve"> </w:t>
      </w:r>
      <w:r w:rsidRPr="00F86215">
        <w:rPr>
          <w:rFonts w:ascii="Times New Roman" w:hAnsi="Times New Roman"/>
          <w:sz w:val="32"/>
          <w:szCs w:val="32"/>
        </w:rPr>
        <w:t>There’s a different key to every kid, a different drill for every skill, a different solution to every problem and a different challenge for every coach. Players aren’t wrong just because they’re different. They’re just different.</w:t>
      </w:r>
      <w:r>
        <w:rPr>
          <w:rFonts w:ascii="Times New Roman" w:hAnsi="Times New Roman"/>
          <w:sz w:val="32"/>
          <w:szCs w:val="32"/>
        </w:rPr>
        <w:t xml:space="preserve"> When kids create a new move, they’re using their initiative and expressing themselves. </w:t>
      </w:r>
    </w:p>
    <w:p w:rsidR="004D395E" w:rsidRDefault="004D395E" w:rsidP="00AC3DC3">
      <w:pPr>
        <w:rPr>
          <w:rFonts w:ascii="Times New Roman" w:hAnsi="Times New Roman"/>
          <w:sz w:val="32"/>
          <w:szCs w:val="32"/>
        </w:rPr>
      </w:pPr>
      <w:r w:rsidRPr="00F86215">
        <w:rPr>
          <w:rFonts w:ascii="Times New Roman" w:hAnsi="Times New Roman"/>
          <w:sz w:val="32"/>
          <w:szCs w:val="32"/>
        </w:rPr>
        <w:t xml:space="preserve">We can copy other countries or develop an original system that reflects the national character and sporting values of Australians. We don’t need to visit the Top Football nations to learn about Australian </w:t>
      </w:r>
      <w:r>
        <w:rPr>
          <w:rFonts w:ascii="Times New Roman" w:hAnsi="Times New Roman"/>
          <w:sz w:val="32"/>
          <w:szCs w:val="32"/>
        </w:rPr>
        <w:t xml:space="preserve">Soccer </w:t>
      </w:r>
      <w:r w:rsidRPr="00F86215">
        <w:rPr>
          <w:rFonts w:ascii="Times New Roman" w:hAnsi="Times New Roman"/>
          <w:sz w:val="32"/>
          <w:szCs w:val="32"/>
        </w:rPr>
        <w:t>kids. If we visit the local ovals, the answers are right in front of us.</w:t>
      </w:r>
      <w:r>
        <w:rPr>
          <w:rFonts w:ascii="Times New Roman" w:hAnsi="Times New Roman"/>
          <w:sz w:val="32"/>
          <w:szCs w:val="32"/>
        </w:rPr>
        <w:t xml:space="preserve"> We can teach them all to be the same or we can learn to make a difference. When we learn about our players, we can discover so much natural talent.</w:t>
      </w:r>
      <w:r w:rsidRPr="00F551CA">
        <w:rPr>
          <w:rFonts w:ascii="Times New Roman" w:hAnsi="Times New Roman"/>
          <w:sz w:val="32"/>
          <w:szCs w:val="32"/>
        </w:rPr>
        <w:t xml:space="preserve"> </w:t>
      </w:r>
      <w:r w:rsidRPr="00F86215">
        <w:rPr>
          <w:rFonts w:ascii="Times New Roman" w:hAnsi="Times New Roman"/>
          <w:sz w:val="32"/>
          <w:szCs w:val="32"/>
        </w:rPr>
        <w:t xml:space="preserve">If there was a 12 year old Messi or Ronaldo in Australia, </w:t>
      </w:r>
      <w:r>
        <w:rPr>
          <w:rFonts w:ascii="Times New Roman" w:hAnsi="Times New Roman"/>
          <w:sz w:val="32"/>
          <w:szCs w:val="32"/>
        </w:rPr>
        <w:t>would we be able to discover or develop them?</w:t>
      </w:r>
    </w:p>
    <w:p w:rsidR="004D395E" w:rsidRDefault="004D395E" w:rsidP="00EE645C">
      <w:pPr>
        <w:jc w:val="center"/>
        <w:rPr>
          <w:rFonts w:ascii="Arial Rounded MT Bold" w:hAnsi="Arial Rounded MT Bold"/>
          <w:b/>
          <w:color w:val="00B050"/>
          <w:sz w:val="40"/>
          <w:szCs w:val="40"/>
        </w:rPr>
      </w:pPr>
      <w:r w:rsidRPr="00007780">
        <w:rPr>
          <w:rFonts w:ascii="Arial Rounded MT Bold" w:hAnsi="Arial Rounded MT Bold"/>
          <w:b/>
          <w:noProof/>
          <w:color w:val="00B050"/>
          <w:sz w:val="40"/>
          <w:szCs w:val="40"/>
          <w:lang w:eastAsia="en-AU"/>
        </w:rPr>
        <w:pict>
          <v:shape id="_x0000_i1094" type="#_x0000_t75" style="width:411.75pt;height:273.75pt;visibility:visible">
            <v:imagedata r:id="rId75" o:title=""/>
          </v:shape>
        </w:pict>
      </w:r>
    </w:p>
    <w:p w:rsidR="004D395E" w:rsidRPr="00FE4B09" w:rsidRDefault="004D395E" w:rsidP="00C8299A">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 xml:space="preserve">LIFT </w:t>
      </w:r>
      <w:r w:rsidRPr="00FE4B09">
        <w:rPr>
          <w:rFonts w:ascii="Arial Rounded MT Bold" w:hAnsi="Arial Rounded MT Bold"/>
          <w:b/>
          <w:color w:val="00B050"/>
          <w:sz w:val="40"/>
          <w:szCs w:val="40"/>
        </w:rPr>
        <w:t>OUR GAME</w:t>
      </w:r>
    </w:p>
    <w:p w:rsidR="004D395E" w:rsidRDefault="004D395E" w:rsidP="00944887">
      <w:pPr>
        <w:jc w:val="center"/>
        <w:rPr>
          <w:rFonts w:ascii="Times New Roman" w:hAnsi="Times New Roman"/>
          <w:color w:val="FF0000"/>
          <w:sz w:val="32"/>
          <w:szCs w:val="32"/>
        </w:rPr>
      </w:pPr>
      <w:r w:rsidRPr="00D01086">
        <w:rPr>
          <w:rFonts w:ascii="Times New Roman" w:hAnsi="Times New Roman"/>
          <w:b/>
          <w:i/>
          <w:sz w:val="40"/>
          <w:szCs w:val="40"/>
        </w:rPr>
        <w:t>Each generation is smarter and more talented than the previous generatio</w:t>
      </w:r>
      <w:r>
        <w:rPr>
          <w:rFonts w:ascii="Times New Roman" w:hAnsi="Times New Roman"/>
          <w:b/>
          <w:i/>
          <w:sz w:val="40"/>
          <w:szCs w:val="40"/>
        </w:rPr>
        <w:t>n. That’s evolution.</w:t>
      </w:r>
    </w:p>
    <w:p w:rsidR="004D395E" w:rsidRDefault="004D395E" w:rsidP="003B2701">
      <w:pPr>
        <w:rPr>
          <w:rFonts w:ascii="Times New Roman" w:hAnsi="Times New Roman"/>
          <w:sz w:val="32"/>
          <w:szCs w:val="32"/>
        </w:rPr>
      </w:pPr>
      <w:r w:rsidRPr="00374B13">
        <w:rPr>
          <w:rFonts w:ascii="Times New Roman" w:hAnsi="Times New Roman"/>
          <w:sz w:val="32"/>
          <w:szCs w:val="32"/>
        </w:rPr>
        <w:t xml:space="preserve">We’re looking for </w:t>
      </w:r>
      <w:r>
        <w:rPr>
          <w:rFonts w:ascii="Times New Roman" w:hAnsi="Times New Roman"/>
          <w:sz w:val="32"/>
          <w:szCs w:val="32"/>
        </w:rPr>
        <w:t xml:space="preserve">the </w:t>
      </w:r>
      <w:r w:rsidRPr="00374B13">
        <w:rPr>
          <w:rFonts w:ascii="Times New Roman" w:hAnsi="Times New Roman"/>
          <w:sz w:val="32"/>
          <w:szCs w:val="32"/>
        </w:rPr>
        <w:t>kids who train when they’re told and do what they’re told. They’re not going to lift our game.</w:t>
      </w:r>
      <w:r>
        <w:rPr>
          <w:rFonts w:ascii="Times New Roman" w:hAnsi="Times New Roman"/>
          <w:sz w:val="32"/>
          <w:szCs w:val="32"/>
        </w:rPr>
        <w:t xml:space="preserve"> We’re overlooking the thousands of Freestyle kids who train because they want to train. These are the inspired individuals who always use their initiative.</w:t>
      </w:r>
    </w:p>
    <w:p w:rsidR="004D395E" w:rsidRDefault="004D395E" w:rsidP="003B2701">
      <w:pPr>
        <w:rPr>
          <w:rFonts w:ascii="Times New Roman" w:hAnsi="Times New Roman"/>
          <w:sz w:val="32"/>
          <w:szCs w:val="32"/>
        </w:rPr>
      </w:pPr>
      <w:r>
        <w:rPr>
          <w:rFonts w:ascii="Times New Roman" w:hAnsi="Times New Roman"/>
          <w:sz w:val="32"/>
          <w:szCs w:val="32"/>
        </w:rPr>
        <w:t>The next generation of Soccer kids won’t want to stand in line and wait to be told how to think, where to stand or what to do. The next generation of Australian Soccer kids is going to lift our game.</w:t>
      </w:r>
    </w:p>
    <w:p w:rsidR="004D395E" w:rsidRDefault="004D395E" w:rsidP="00A3720A">
      <w:pPr>
        <w:rPr>
          <w:rFonts w:ascii="Times New Roman" w:hAnsi="Times New Roman"/>
          <w:sz w:val="32"/>
          <w:szCs w:val="32"/>
        </w:rPr>
      </w:pPr>
      <w:r>
        <w:rPr>
          <w:rFonts w:ascii="Times New Roman" w:hAnsi="Times New Roman"/>
          <w:sz w:val="32"/>
          <w:szCs w:val="32"/>
        </w:rPr>
        <w:t xml:space="preserve">We teach kids to kick and shoot and they want to learn how to pass and score goals. We teach kids where to stand and they want to know where to move. We teach what the tradition generation can do and we can always learn what the innovation generation can do. </w:t>
      </w:r>
    </w:p>
    <w:p w:rsidR="004D395E" w:rsidRPr="00A3720A" w:rsidRDefault="004D395E" w:rsidP="00A3720A">
      <w:pPr>
        <w:jc w:val="center"/>
        <w:rPr>
          <w:rFonts w:ascii="Times New Roman" w:hAnsi="Times New Roman"/>
          <w:sz w:val="32"/>
          <w:szCs w:val="32"/>
        </w:rPr>
      </w:pPr>
      <w:r w:rsidRPr="00007780">
        <w:rPr>
          <w:rFonts w:ascii="Times New Roman" w:hAnsi="Times New Roman"/>
          <w:noProof/>
          <w:sz w:val="32"/>
          <w:szCs w:val="32"/>
          <w:lang w:eastAsia="en-AU"/>
        </w:rPr>
        <w:pict>
          <v:shape id="_x0000_i1095" type="#_x0000_t75" style="width:438pt;height:328.5pt;visibility:visible">
            <v:imagedata r:id="rId76" o:title=""/>
          </v:shape>
        </w:pict>
      </w:r>
    </w:p>
    <w:sectPr w:rsidR="004D395E" w:rsidRPr="00A3720A" w:rsidSect="00B51EEE">
      <w:footerReference w:type="default" r:id="rId77"/>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D395E" w:rsidRDefault="004D395E" w:rsidP="005C0225">
      <w:pPr>
        <w:spacing w:after="0" w:line="240" w:lineRule="auto"/>
      </w:pPr>
      <w:r>
        <w:separator/>
      </w:r>
    </w:p>
  </w:endnote>
  <w:endnote w:type="continuationSeparator" w:id="0">
    <w:p w:rsidR="004D395E" w:rsidRDefault="004D395E" w:rsidP="005C022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395E" w:rsidRPr="003000FD" w:rsidRDefault="004D395E" w:rsidP="00C77821">
    <w:pPr>
      <w:jc w:val="center"/>
      <w:rPr>
        <w:rFonts w:ascii="Times New Roman" w:hAnsi="Times New Roman"/>
        <w:b/>
        <w:i/>
        <w:sz w:val="40"/>
        <w:szCs w:val="4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D395E" w:rsidRDefault="004D395E" w:rsidP="005C0225">
      <w:pPr>
        <w:spacing w:after="0" w:line="240" w:lineRule="auto"/>
      </w:pPr>
      <w:r>
        <w:separator/>
      </w:r>
    </w:p>
  </w:footnote>
  <w:footnote w:type="continuationSeparator" w:id="0">
    <w:p w:rsidR="004D395E" w:rsidRDefault="004D395E" w:rsidP="005C022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30C1611"/>
    <w:multiLevelType w:val="hybridMultilevel"/>
    <w:tmpl w:val="F33AA27A"/>
    <w:lvl w:ilvl="0" w:tplc="28DCD12A">
      <w:numFmt w:val="bullet"/>
      <w:lvlText w:val="-"/>
      <w:lvlJc w:val="left"/>
      <w:pPr>
        <w:ind w:left="720" w:hanging="360"/>
      </w:pPr>
      <w:rPr>
        <w:rFonts w:ascii="Times New Roman" w:eastAsia="Times New Roman" w:hAnsi="Times New Roman"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813BF"/>
    <w:rsid w:val="000017B1"/>
    <w:rsid w:val="000044E8"/>
    <w:rsid w:val="0000707B"/>
    <w:rsid w:val="00007271"/>
    <w:rsid w:val="00007780"/>
    <w:rsid w:val="00010343"/>
    <w:rsid w:val="00011966"/>
    <w:rsid w:val="00013CE2"/>
    <w:rsid w:val="00014375"/>
    <w:rsid w:val="00015D84"/>
    <w:rsid w:val="00015F25"/>
    <w:rsid w:val="00016E16"/>
    <w:rsid w:val="00023B30"/>
    <w:rsid w:val="00023D21"/>
    <w:rsid w:val="00026F39"/>
    <w:rsid w:val="00030E17"/>
    <w:rsid w:val="000324C4"/>
    <w:rsid w:val="00037399"/>
    <w:rsid w:val="00040E61"/>
    <w:rsid w:val="00041706"/>
    <w:rsid w:val="00046EAB"/>
    <w:rsid w:val="00050ED2"/>
    <w:rsid w:val="000517B3"/>
    <w:rsid w:val="0005189A"/>
    <w:rsid w:val="00054500"/>
    <w:rsid w:val="00057B69"/>
    <w:rsid w:val="0006105D"/>
    <w:rsid w:val="000663B9"/>
    <w:rsid w:val="00067299"/>
    <w:rsid w:val="00070183"/>
    <w:rsid w:val="00072653"/>
    <w:rsid w:val="00081680"/>
    <w:rsid w:val="00081DAF"/>
    <w:rsid w:val="00083958"/>
    <w:rsid w:val="00083F65"/>
    <w:rsid w:val="000845D4"/>
    <w:rsid w:val="00087BBF"/>
    <w:rsid w:val="00087FEB"/>
    <w:rsid w:val="000908F2"/>
    <w:rsid w:val="00090AC8"/>
    <w:rsid w:val="000952DB"/>
    <w:rsid w:val="00095C92"/>
    <w:rsid w:val="000A07B5"/>
    <w:rsid w:val="000A2707"/>
    <w:rsid w:val="000A2999"/>
    <w:rsid w:val="000A3A88"/>
    <w:rsid w:val="000B08DF"/>
    <w:rsid w:val="000B117B"/>
    <w:rsid w:val="000B3782"/>
    <w:rsid w:val="000C02B4"/>
    <w:rsid w:val="000C2B5E"/>
    <w:rsid w:val="000C4173"/>
    <w:rsid w:val="000C61A3"/>
    <w:rsid w:val="000D0481"/>
    <w:rsid w:val="000D0EC2"/>
    <w:rsid w:val="000D350B"/>
    <w:rsid w:val="000D3EF1"/>
    <w:rsid w:val="000E25D0"/>
    <w:rsid w:val="000E4A09"/>
    <w:rsid w:val="000E4D2D"/>
    <w:rsid w:val="000E533B"/>
    <w:rsid w:val="000F378F"/>
    <w:rsid w:val="000F5787"/>
    <w:rsid w:val="000F5DFB"/>
    <w:rsid w:val="000F612E"/>
    <w:rsid w:val="001026DB"/>
    <w:rsid w:val="00102990"/>
    <w:rsid w:val="00104D82"/>
    <w:rsid w:val="0010533B"/>
    <w:rsid w:val="00105D39"/>
    <w:rsid w:val="001071FC"/>
    <w:rsid w:val="00107424"/>
    <w:rsid w:val="001079C9"/>
    <w:rsid w:val="00110F30"/>
    <w:rsid w:val="00111E7A"/>
    <w:rsid w:val="00113E72"/>
    <w:rsid w:val="001166B4"/>
    <w:rsid w:val="00117CCD"/>
    <w:rsid w:val="00121949"/>
    <w:rsid w:val="00122F31"/>
    <w:rsid w:val="001234CE"/>
    <w:rsid w:val="00124A06"/>
    <w:rsid w:val="00126DFF"/>
    <w:rsid w:val="00126E79"/>
    <w:rsid w:val="0013103C"/>
    <w:rsid w:val="00131B32"/>
    <w:rsid w:val="00132B13"/>
    <w:rsid w:val="001340CD"/>
    <w:rsid w:val="00136D56"/>
    <w:rsid w:val="0014383E"/>
    <w:rsid w:val="00145299"/>
    <w:rsid w:val="001469B5"/>
    <w:rsid w:val="00150ED7"/>
    <w:rsid w:val="001523F8"/>
    <w:rsid w:val="001531ED"/>
    <w:rsid w:val="001539C1"/>
    <w:rsid w:val="00154DAF"/>
    <w:rsid w:val="00155047"/>
    <w:rsid w:val="00165353"/>
    <w:rsid w:val="001659EA"/>
    <w:rsid w:val="00166D3E"/>
    <w:rsid w:val="00167B67"/>
    <w:rsid w:val="00171186"/>
    <w:rsid w:val="001729DC"/>
    <w:rsid w:val="00175045"/>
    <w:rsid w:val="001776FA"/>
    <w:rsid w:val="00184D4B"/>
    <w:rsid w:val="00185847"/>
    <w:rsid w:val="0019196A"/>
    <w:rsid w:val="0019285B"/>
    <w:rsid w:val="001A377E"/>
    <w:rsid w:val="001A6F2E"/>
    <w:rsid w:val="001B0DAD"/>
    <w:rsid w:val="001B2BD1"/>
    <w:rsid w:val="001B5874"/>
    <w:rsid w:val="001C1508"/>
    <w:rsid w:val="001C2476"/>
    <w:rsid w:val="001C2734"/>
    <w:rsid w:val="001C4B6C"/>
    <w:rsid w:val="001C5A9F"/>
    <w:rsid w:val="001C7F5E"/>
    <w:rsid w:val="001D0A0F"/>
    <w:rsid w:val="001E0A1B"/>
    <w:rsid w:val="001E570E"/>
    <w:rsid w:val="001E7EF0"/>
    <w:rsid w:val="001F347B"/>
    <w:rsid w:val="001F3C09"/>
    <w:rsid w:val="001F6C1D"/>
    <w:rsid w:val="002006F6"/>
    <w:rsid w:val="00201097"/>
    <w:rsid w:val="00204F1D"/>
    <w:rsid w:val="00206A3D"/>
    <w:rsid w:val="00207DC8"/>
    <w:rsid w:val="00210B43"/>
    <w:rsid w:val="002119A4"/>
    <w:rsid w:val="00212289"/>
    <w:rsid w:val="00214AB3"/>
    <w:rsid w:val="00214D5B"/>
    <w:rsid w:val="002173CC"/>
    <w:rsid w:val="002175D2"/>
    <w:rsid w:val="00217760"/>
    <w:rsid w:val="00220814"/>
    <w:rsid w:val="00221B5B"/>
    <w:rsid w:val="0022274F"/>
    <w:rsid w:val="002233DB"/>
    <w:rsid w:val="00225820"/>
    <w:rsid w:val="00226EEC"/>
    <w:rsid w:val="00233473"/>
    <w:rsid w:val="0023470C"/>
    <w:rsid w:val="00234777"/>
    <w:rsid w:val="00235420"/>
    <w:rsid w:val="00241F32"/>
    <w:rsid w:val="002452F9"/>
    <w:rsid w:val="002453AD"/>
    <w:rsid w:val="002457E9"/>
    <w:rsid w:val="00253AA6"/>
    <w:rsid w:val="002552B0"/>
    <w:rsid w:val="00260226"/>
    <w:rsid w:val="00260229"/>
    <w:rsid w:val="00260FDF"/>
    <w:rsid w:val="0026253F"/>
    <w:rsid w:val="00265084"/>
    <w:rsid w:val="00267AC2"/>
    <w:rsid w:val="00270695"/>
    <w:rsid w:val="00272303"/>
    <w:rsid w:val="00272460"/>
    <w:rsid w:val="0027332A"/>
    <w:rsid w:val="0027349E"/>
    <w:rsid w:val="00277170"/>
    <w:rsid w:val="00277588"/>
    <w:rsid w:val="00280289"/>
    <w:rsid w:val="00285230"/>
    <w:rsid w:val="00285DA4"/>
    <w:rsid w:val="0029018F"/>
    <w:rsid w:val="002924A6"/>
    <w:rsid w:val="0029256C"/>
    <w:rsid w:val="00297ECE"/>
    <w:rsid w:val="002A2058"/>
    <w:rsid w:val="002A47BB"/>
    <w:rsid w:val="002A4F52"/>
    <w:rsid w:val="002A6442"/>
    <w:rsid w:val="002A6AF9"/>
    <w:rsid w:val="002B028F"/>
    <w:rsid w:val="002B1129"/>
    <w:rsid w:val="002B1887"/>
    <w:rsid w:val="002B18B1"/>
    <w:rsid w:val="002B3DD2"/>
    <w:rsid w:val="002B4370"/>
    <w:rsid w:val="002B5C67"/>
    <w:rsid w:val="002B6708"/>
    <w:rsid w:val="002B71AA"/>
    <w:rsid w:val="002C01BF"/>
    <w:rsid w:val="002C2F03"/>
    <w:rsid w:val="002C4780"/>
    <w:rsid w:val="002C6895"/>
    <w:rsid w:val="002D0044"/>
    <w:rsid w:val="002D1367"/>
    <w:rsid w:val="002D7594"/>
    <w:rsid w:val="002D7A5C"/>
    <w:rsid w:val="002E047D"/>
    <w:rsid w:val="002E086D"/>
    <w:rsid w:val="002E0941"/>
    <w:rsid w:val="002E30D7"/>
    <w:rsid w:val="002E4970"/>
    <w:rsid w:val="002F00B9"/>
    <w:rsid w:val="002F1D53"/>
    <w:rsid w:val="002F3417"/>
    <w:rsid w:val="002F7BC0"/>
    <w:rsid w:val="003000FD"/>
    <w:rsid w:val="003068FC"/>
    <w:rsid w:val="003071B7"/>
    <w:rsid w:val="003075AB"/>
    <w:rsid w:val="00313514"/>
    <w:rsid w:val="00314407"/>
    <w:rsid w:val="00315270"/>
    <w:rsid w:val="0032089A"/>
    <w:rsid w:val="00323B12"/>
    <w:rsid w:val="00323BE4"/>
    <w:rsid w:val="0032708D"/>
    <w:rsid w:val="003307E4"/>
    <w:rsid w:val="00332F47"/>
    <w:rsid w:val="00333620"/>
    <w:rsid w:val="00333B3A"/>
    <w:rsid w:val="00334B97"/>
    <w:rsid w:val="003355D3"/>
    <w:rsid w:val="0033784B"/>
    <w:rsid w:val="00337981"/>
    <w:rsid w:val="0034052C"/>
    <w:rsid w:val="0034284A"/>
    <w:rsid w:val="0034672E"/>
    <w:rsid w:val="00351B4E"/>
    <w:rsid w:val="00356289"/>
    <w:rsid w:val="00356D8B"/>
    <w:rsid w:val="003570CE"/>
    <w:rsid w:val="0036129A"/>
    <w:rsid w:val="003619C7"/>
    <w:rsid w:val="00361C91"/>
    <w:rsid w:val="0036582C"/>
    <w:rsid w:val="003715EF"/>
    <w:rsid w:val="0037270B"/>
    <w:rsid w:val="00372E36"/>
    <w:rsid w:val="00373383"/>
    <w:rsid w:val="00374B13"/>
    <w:rsid w:val="00375B62"/>
    <w:rsid w:val="00375BBA"/>
    <w:rsid w:val="003812CC"/>
    <w:rsid w:val="00382875"/>
    <w:rsid w:val="00382B68"/>
    <w:rsid w:val="003879F4"/>
    <w:rsid w:val="00391945"/>
    <w:rsid w:val="00396A38"/>
    <w:rsid w:val="00397AB1"/>
    <w:rsid w:val="003A1743"/>
    <w:rsid w:val="003A1E2B"/>
    <w:rsid w:val="003A5726"/>
    <w:rsid w:val="003B030C"/>
    <w:rsid w:val="003B1893"/>
    <w:rsid w:val="003B2701"/>
    <w:rsid w:val="003B61C5"/>
    <w:rsid w:val="003B6D11"/>
    <w:rsid w:val="003C56BF"/>
    <w:rsid w:val="003D11F4"/>
    <w:rsid w:val="003D27BF"/>
    <w:rsid w:val="003D445A"/>
    <w:rsid w:val="003D450B"/>
    <w:rsid w:val="003D6B86"/>
    <w:rsid w:val="003D6DF2"/>
    <w:rsid w:val="003D70C3"/>
    <w:rsid w:val="003F1358"/>
    <w:rsid w:val="003F2F10"/>
    <w:rsid w:val="00402442"/>
    <w:rsid w:val="00402DAC"/>
    <w:rsid w:val="00410E42"/>
    <w:rsid w:val="00411F0A"/>
    <w:rsid w:val="0041224A"/>
    <w:rsid w:val="00412A07"/>
    <w:rsid w:val="0041738E"/>
    <w:rsid w:val="00421802"/>
    <w:rsid w:val="00422BD5"/>
    <w:rsid w:val="00427D6D"/>
    <w:rsid w:val="00430F92"/>
    <w:rsid w:val="00433318"/>
    <w:rsid w:val="00435952"/>
    <w:rsid w:val="00436BEE"/>
    <w:rsid w:val="004407A8"/>
    <w:rsid w:val="0044155C"/>
    <w:rsid w:val="004436F2"/>
    <w:rsid w:val="00443F85"/>
    <w:rsid w:val="00444AC5"/>
    <w:rsid w:val="0044561E"/>
    <w:rsid w:val="004472B3"/>
    <w:rsid w:val="004561C9"/>
    <w:rsid w:val="004574B1"/>
    <w:rsid w:val="004706E1"/>
    <w:rsid w:val="004710FE"/>
    <w:rsid w:val="00471CFF"/>
    <w:rsid w:val="00475468"/>
    <w:rsid w:val="00477143"/>
    <w:rsid w:val="00477BAE"/>
    <w:rsid w:val="004803B5"/>
    <w:rsid w:val="0048268B"/>
    <w:rsid w:val="00483828"/>
    <w:rsid w:val="0048452B"/>
    <w:rsid w:val="004950EC"/>
    <w:rsid w:val="0049523F"/>
    <w:rsid w:val="00497F2C"/>
    <w:rsid w:val="004A2B85"/>
    <w:rsid w:val="004A3032"/>
    <w:rsid w:val="004A7367"/>
    <w:rsid w:val="004A7B50"/>
    <w:rsid w:val="004B00E5"/>
    <w:rsid w:val="004B0DF9"/>
    <w:rsid w:val="004B158C"/>
    <w:rsid w:val="004B15D7"/>
    <w:rsid w:val="004B7E86"/>
    <w:rsid w:val="004C0AEF"/>
    <w:rsid w:val="004C41EA"/>
    <w:rsid w:val="004C4D6F"/>
    <w:rsid w:val="004C5D77"/>
    <w:rsid w:val="004C6E53"/>
    <w:rsid w:val="004C7193"/>
    <w:rsid w:val="004D395E"/>
    <w:rsid w:val="004E06CC"/>
    <w:rsid w:val="004E2204"/>
    <w:rsid w:val="004E2FD2"/>
    <w:rsid w:val="004E3D1E"/>
    <w:rsid w:val="004E6135"/>
    <w:rsid w:val="004E7B84"/>
    <w:rsid w:val="004F17FC"/>
    <w:rsid w:val="004F48ED"/>
    <w:rsid w:val="004F6038"/>
    <w:rsid w:val="004F6974"/>
    <w:rsid w:val="004F6ED3"/>
    <w:rsid w:val="004F7B74"/>
    <w:rsid w:val="004F7C92"/>
    <w:rsid w:val="00500961"/>
    <w:rsid w:val="005013A4"/>
    <w:rsid w:val="00501C08"/>
    <w:rsid w:val="00505912"/>
    <w:rsid w:val="00507AD9"/>
    <w:rsid w:val="005132DB"/>
    <w:rsid w:val="00513973"/>
    <w:rsid w:val="00514164"/>
    <w:rsid w:val="005201F4"/>
    <w:rsid w:val="005245F3"/>
    <w:rsid w:val="00526616"/>
    <w:rsid w:val="0052685F"/>
    <w:rsid w:val="005279E7"/>
    <w:rsid w:val="005323AD"/>
    <w:rsid w:val="005326AE"/>
    <w:rsid w:val="00535ADC"/>
    <w:rsid w:val="00536DDF"/>
    <w:rsid w:val="00544F97"/>
    <w:rsid w:val="005464BB"/>
    <w:rsid w:val="0054710F"/>
    <w:rsid w:val="00552959"/>
    <w:rsid w:val="0055456C"/>
    <w:rsid w:val="00554D02"/>
    <w:rsid w:val="00555B9C"/>
    <w:rsid w:val="00555C38"/>
    <w:rsid w:val="0056207F"/>
    <w:rsid w:val="00562C87"/>
    <w:rsid w:val="005643CD"/>
    <w:rsid w:val="0056705D"/>
    <w:rsid w:val="00572A8E"/>
    <w:rsid w:val="0057492B"/>
    <w:rsid w:val="0057600E"/>
    <w:rsid w:val="005801B1"/>
    <w:rsid w:val="00580F95"/>
    <w:rsid w:val="0058175C"/>
    <w:rsid w:val="0058552D"/>
    <w:rsid w:val="00585757"/>
    <w:rsid w:val="00587471"/>
    <w:rsid w:val="00593DE2"/>
    <w:rsid w:val="005977BB"/>
    <w:rsid w:val="005A086B"/>
    <w:rsid w:val="005A3F1B"/>
    <w:rsid w:val="005A46BD"/>
    <w:rsid w:val="005A5F9F"/>
    <w:rsid w:val="005A73F3"/>
    <w:rsid w:val="005A7F8B"/>
    <w:rsid w:val="005B1B67"/>
    <w:rsid w:val="005B4D3F"/>
    <w:rsid w:val="005C0225"/>
    <w:rsid w:val="005C2DE0"/>
    <w:rsid w:val="005C738F"/>
    <w:rsid w:val="005D095E"/>
    <w:rsid w:val="005D153F"/>
    <w:rsid w:val="005D1E81"/>
    <w:rsid w:val="005D32E0"/>
    <w:rsid w:val="005D36A0"/>
    <w:rsid w:val="005D62E5"/>
    <w:rsid w:val="005D6686"/>
    <w:rsid w:val="005D68C5"/>
    <w:rsid w:val="005D6A03"/>
    <w:rsid w:val="005D6D45"/>
    <w:rsid w:val="005D73A0"/>
    <w:rsid w:val="005E2C00"/>
    <w:rsid w:val="005E5CBB"/>
    <w:rsid w:val="005F235F"/>
    <w:rsid w:val="005F3BAC"/>
    <w:rsid w:val="005F4430"/>
    <w:rsid w:val="005F5B0B"/>
    <w:rsid w:val="005F5CD4"/>
    <w:rsid w:val="0060171A"/>
    <w:rsid w:val="006030B4"/>
    <w:rsid w:val="00604B00"/>
    <w:rsid w:val="00605C25"/>
    <w:rsid w:val="0061434E"/>
    <w:rsid w:val="006166B7"/>
    <w:rsid w:val="00617EC5"/>
    <w:rsid w:val="00617EF4"/>
    <w:rsid w:val="00623531"/>
    <w:rsid w:val="00623CB2"/>
    <w:rsid w:val="00630D0B"/>
    <w:rsid w:val="00632916"/>
    <w:rsid w:val="006362C0"/>
    <w:rsid w:val="0063668E"/>
    <w:rsid w:val="00637A59"/>
    <w:rsid w:val="00637C47"/>
    <w:rsid w:val="0064092F"/>
    <w:rsid w:val="0064269C"/>
    <w:rsid w:val="006426E1"/>
    <w:rsid w:val="006458B7"/>
    <w:rsid w:val="006555DB"/>
    <w:rsid w:val="00655F65"/>
    <w:rsid w:val="006576E3"/>
    <w:rsid w:val="00657A24"/>
    <w:rsid w:val="006600A1"/>
    <w:rsid w:val="0066107C"/>
    <w:rsid w:val="006618F1"/>
    <w:rsid w:val="00663008"/>
    <w:rsid w:val="00666E31"/>
    <w:rsid w:val="00667931"/>
    <w:rsid w:val="00670DA5"/>
    <w:rsid w:val="00671715"/>
    <w:rsid w:val="0068019E"/>
    <w:rsid w:val="006812A4"/>
    <w:rsid w:val="006813BF"/>
    <w:rsid w:val="006816EE"/>
    <w:rsid w:val="0068453E"/>
    <w:rsid w:val="00685BD9"/>
    <w:rsid w:val="00691789"/>
    <w:rsid w:val="006917F8"/>
    <w:rsid w:val="00692E39"/>
    <w:rsid w:val="00693AA9"/>
    <w:rsid w:val="00694F0C"/>
    <w:rsid w:val="00696858"/>
    <w:rsid w:val="006A0AEE"/>
    <w:rsid w:val="006A15F5"/>
    <w:rsid w:val="006A5825"/>
    <w:rsid w:val="006A6DA2"/>
    <w:rsid w:val="006B5CD9"/>
    <w:rsid w:val="006B687C"/>
    <w:rsid w:val="006C021C"/>
    <w:rsid w:val="006C57C5"/>
    <w:rsid w:val="006D2C40"/>
    <w:rsid w:val="006D31BC"/>
    <w:rsid w:val="006D61E4"/>
    <w:rsid w:val="006D7299"/>
    <w:rsid w:val="006E009B"/>
    <w:rsid w:val="006E14D1"/>
    <w:rsid w:val="006E221A"/>
    <w:rsid w:val="006E5CC2"/>
    <w:rsid w:val="006E675A"/>
    <w:rsid w:val="006F2CDF"/>
    <w:rsid w:val="006F4DFB"/>
    <w:rsid w:val="006F67DF"/>
    <w:rsid w:val="0070236F"/>
    <w:rsid w:val="00702E92"/>
    <w:rsid w:val="0070332E"/>
    <w:rsid w:val="00711C11"/>
    <w:rsid w:val="0071287B"/>
    <w:rsid w:val="00714F8B"/>
    <w:rsid w:val="007150BC"/>
    <w:rsid w:val="007151F7"/>
    <w:rsid w:val="00715483"/>
    <w:rsid w:val="00715710"/>
    <w:rsid w:val="00722510"/>
    <w:rsid w:val="00726554"/>
    <w:rsid w:val="007305D6"/>
    <w:rsid w:val="007329B9"/>
    <w:rsid w:val="007350F3"/>
    <w:rsid w:val="00735B93"/>
    <w:rsid w:val="00736753"/>
    <w:rsid w:val="0073710C"/>
    <w:rsid w:val="00744554"/>
    <w:rsid w:val="00745FF5"/>
    <w:rsid w:val="00746867"/>
    <w:rsid w:val="00747F69"/>
    <w:rsid w:val="00750035"/>
    <w:rsid w:val="00750D19"/>
    <w:rsid w:val="0075217F"/>
    <w:rsid w:val="00756547"/>
    <w:rsid w:val="007568F8"/>
    <w:rsid w:val="0076309F"/>
    <w:rsid w:val="00764C51"/>
    <w:rsid w:val="00767200"/>
    <w:rsid w:val="0076724C"/>
    <w:rsid w:val="0077204A"/>
    <w:rsid w:val="00772CAA"/>
    <w:rsid w:val="00774E48"/>
    <w:rsid w:val="007771BD"/>
    <w:rsid w:val="00781ED6"/>
    <w:rsid w:val="00786FA0"/>
    <w:rsid w:val="00787679"/>
    <w:rsid w:val="0079208D"/>
    <w:rsid w:val="0079492E"/>
    <w:rsid w:val="00796EE6"/>
    <w:rsid w:val="007A1F9E"/>
    <w:rsid w:val="007A2999"/>
    <w:rsid w:val="007A7C37"/>
    <w:rsid w:val="007C12BC"/>
    <w:rsid w:val="007C289F"/>
    <w:rsid w:val="007C3C8D"/>
    <w:rsid w:val="007C59A7"/>
    <w:rsid w:val="007C6E14"/>
    <w:rsid w:val="007C7D57"/>
    <w:rsid w:val="007D1BDD"/>
    <w:rsid w:val="007D21B7"/>
    <w:rsid w:val="007D342B"/>
    <w:rsid w:val="007D52A1"/>
    <w:rsid w:val="007D7332"/>
    <w:rsid w:val="007E27A5"/>
    <w:rsid w:val="007E4783"/>
    <w:rsid w:val="007E4DCB"/>
    <w:rsid w:val="007E6E59"/>
    <w:rsid w:val="007F305D"/>
    <w:rsid w:val="007F355D"/>
    <w:rsid w:val="007F58EB"/>
    <w:rsid w:val="00800C64"/>
    <w:rsid w:val="008018F9"/>
    <w:rsid w:val="00804ACD"/>
    <w:rsid w:val="00810B32"/>
    <w:rsid w:val="008119E4"/>
    <w:rsid w:val="008160EE"/>
    <w:rsid w:val="00820BB4"/>
    <w:rsid w:val="00825CEA"/>
    <w:rsid w:val="00827F11"/>
    <w:rsid w:val="00831A70"/>
    <w:rsid w:val="00832246"/>
    <w:rsid w:val="00832F40"/>
    <w:rsid w:val="00834A03"/>
    <w:rsid w:val="0083562F"/>
    <w:rsid w:val="008407F9"/>
    <w:rsid w:val="00841478"/>
    <w:rsid w:val="008414DB"/>
    <w:rsid w:val="008427C8"/>
    <w:rsid w:val="00842C4E"/>
    <w:rsid w:val="00842C8D"/>
    <w:rsid w:val="00844320"/>
    <w:rsid w:val="00844D34"/>
    <w:rsid w:val="0084519C"/>
    <w:rsid w:val="00851383"/>
    <w:rsid w:val="00852AE4"/>
    <w:rsid w:val="00853572"/>
    <w:rsid w:val="008576D1"/>
    <w:rsid w:val="0085781C"/>
    <w:rsid w:val="00860CCE"/>
    <w:rsid w:val="0086638B"/>
    <w:rsid w:val="00871AF8"/>
    <w:rsid w:val="0087484D"/>
    <w:rsid w:val="00875A46"/>
    <w:rsid w:val="008778D7"/>
    <w:rsid w:val="00880DC7"/>
    <w:rsid w:val="00882132"/>
    <w:rsid w:val="0088341F"/>
    <w:rsid w:val="00883B9A"/>
    <w:rsid w:val="008846EA"/>
    <w:rsid w:val="008A0A1F"/>
    <w:rsid w:val="008A198A"/>
    <w:rsid w:val="008A3730"/>
    <w:rsid w:val="008A6B1A"/>
    <w:rsid w:val="008B0E93"/>
    <w:rsid w:val="008B7817"/>
    <w:rsid w:val="008B79B1"/>
    <w:rsid w:val="008B7D58"/>
    <w:rsid w:val="008C2F52"/>
    <w:rsid w:val="008C7D67"/>
    <w:rsid w:val="008D049B"/>
    <w:rsid w:val="008D28FC"/>
    <w:rsid w:val="008D297D"/>
    <w:rsid w:val="008D3D77"/>
    <w:rsid w:val="008D442C"/>
    <w:rsid w:val="008D6CED"/>
    <w:rsid w:val="008D7129"/>
    <w:rsid w:val="008E332D"/>
    <w:rsid w:val="008E61E4"/>
    <w:rsid w:val="008F10CF"/>
    <w:rsid w:val="00900A26"/>
    <w:rsid w:val="00901808"/>
    <w:rsid w:val="00904597"/>
    <w:rsid w:val="009106BB"/>
    <w:rsid w:val="00910ED8"/>
    <w:rsid w:val="00915DEE"/>
    <w:rsid w:val="00921B0B"/>
    <w:rsid w:val="00927386"/>
    <w:rsid w:val="00933273"/>
    <w:rsid w:val="00935412"/>
    <w:rsid w:val="00941EBC"/>
    <w:rsid w:val="00944887"/>
    <w:rsid w:val="009449CA"/>
    <w:rsid w:val="0094605B"/>
    <w:rsid w:val="00947791"/>
    <w:rsid w:val="0094779B"/>
    <w:rsid w:val="0095245E"/>
    <w:rsid w:val="00956B5C"/>
    <w:rsid w:val="009631A9"/>
    <w:rsid w:val="00963B76"/>
    <w:rsid w:val="00964087"/>
    <w:rsid w:val="009664BB"/>
    <w:rsid w:val="00966F64"/>
    <w:rsid w:val="00970299"/>
    <w:rsid w:val="0097160C"/>
    <w:rsid w:val="00974DAA"/>
    <w:rsid w:val="00975F9D"/>
    <w:rsid w:val="009779C1"/>
    <w:rsid w:val="00983DE9"/>
    <w:rsid w:val="00984E31"/>
    <w:rsid w:val="00987EF1"/>
    <w:rsid w:val="00991663"/>
    <w:rsid w:val="00992415"/>
    <w:rsid w:val="00995225"/>
    <w:rsid w:val="00996852"/>
    <w:rsid w:val="009A0420"/>
    <w:rsid w:val="009A3BE6"/>
    <w:rsid w:val="009A4853"/>
    <w:rsid w:val="009B2310"/>
    <w:rsid w:val="009B558C"/>
    <w:rsid w:val="009B56D4"/>
    <w:rsid w:val="009B5744"/>
    <w:rsid w:val="009C1C11"/>
    <w:rsid w:val="009C233B"/>
    <w:rsid w:val="009C2F53"/>
    <w:rsid w:val="009C3371"/>
    <w:rsid w:val="009C40D0"/>
    <w:rsid w:val="009C724B"/>
    <w:rsid w:val="009D0613"/>
    <w:rsid w:val="009D0BEB"/>
    <w:rsid w:val="009E03FE"/>
    <w:rsid w:val="009E0E75"/>
    <w:rsid w:val="009E4223"/>
    <w:rsid w:val="009E494E"/>
    <w:rsid w:val="009E623F"/>
    <w:rsid w:val="009F0674"/>
    <w:rsid w:val="009F15E3"/>
    <w:rsid w:val="009F1D3E"/>
    <w:rsid w:val="009F26A0"/>
    <w:rsid w:val="009F3BF3"/>
    <w:rsid w:val="009F67FC"/>
    <w:rsid w:val="00A014F6"/>
    <w:rsid w:val="00A01569"/>
    <w:rsid w:val="00A019F3"/>
    <w:rsid w:val="00A02E22"/>
    <w:rsid w:val="00A02F98"/>
    <w:rsid w:val="00A04E71"/>
    <w:rsid w:val="00A0623A"/>
    <w:rsid w:val="00A10DC5"/>
    <w:rsid w:val="00A10ECC"/>
    <w:rsid w:val="00A13164"/>
    <w:rsid w:val="00A147F4"/>
    <w:rsid w:val="00A16A62"/>
    <w:rsid w:val="00A26588"/>
    <w:rsid w:val="00A26801"/>
    <w:rsid w:val="00A27F78"/>
    <w:rsid w:val="00A351B1"/>
    <w:rsid w:val="00A360F2"/>
    <w:rsid w:val="00A366D4"/>
    <w:rsid w:val="00A3720A"/>
    <w:rsid w:val="00A4019C"/>
    <w:rsid w:val="00A4315B"/>
    <w:rsid w:val="00A44DB4"/>
    <w:rsid w:val="00A4513A"/>
    <w:rsid w:val="00A45682"/>
    <w:rsid w:val="00A45CE2"/>
    <w:rsid w:val="00A46969"/>
    <w:rsid w:val="00A472A8"/>
    <w:rsid w:val="00A5435E"/>
    <w:rsid w:val="00A6148D"/>
    <w:rsid w:val="00A61FE2"/>
    <w:rsid w:val="00A63B3A"/>
    <w:rsid w:val="00A722F2"/>
    <w:rsid w:val="00A753AD"/>
    <w:rsid w:val="00A778A3"/>
    <w:rsid w:val="00A77D6C"/>
    <w:rsid w:val="00A8038E"/>
    <w:rsid w:val="00A80A96"/>
    <w:rsid w:val="00A818BD"/>
    <w:rsid w:val="00A85284"/>
    <w:rsid w:val="00A85D87"/>
    <w:rsid w:val="00A87D7F"/>
    <w:rsid w:val="00A92769"/>
    <w:rsid w:val="00A9302E"/>
    <w:rsid w:val="00A93982"/>
    <w:rsid w:val="00A942E4"/>
    <w:rsid w:val="00A94C50"/>
    <w:rsid w:val="00A97412"/>
    <w:rsid w:val="00AA3093"/>
    <w:rsid w:val="00AA46B8"/>
    <w:rsid w:val="00AA4D55"/>
    <w:rsid w:val="00AA7B63"/>
    <w:rsid w:val="00AB0B73"/>
    <w:rsid w:val="00AB25FA"/>
    <w:rsid w:val="00AB6528"/>
    <w:rsid w:val="00AB792C"/>
    <w:rsid w:val="00AC2BDC"/>
    <w:rsid w:val="00AC399C"/>
    <w:rsid w:val="00AC3A36"/>
    <w:rsid w:val="00AC3DC3"/>
    <w:rsid w:val="00AC46EC"/>
    <w:rsid w:val="00AC6F77"/>
    <w:rsid w:val="00AC7EA9"/>
    <w:rsid w:val="00AD6ED3"/>
    <w:rsid w:val="00AE299A"/>
    <w:rsid w:val="00AE393F"/>
    <w:rsid w:val="00AF1717"/>
    <w:rsid w:val="00AF236D"/>
    <w:rsid w:val="00AF29E9"/>
    <w:rsid w:val="00AF3A8E"/>
    <w:rsid w:val="00AF6482"/>
    <w:rsid w:val="00B00C7F"/>
    <w:rsid w:val="00B01439"/>
    <w:rsid w:val="00B01908"/>
    <w:rsid w:val="00B025C7"/>
    <w:rsid w:val="00B0278A"/>
    <w:rsid w:val="00B0413D"/>
    <w:rsid w:val="00B10FAA"/>
    <w:rsid w:val="00B1180C"/>
    <w:rsid w:val="00B226EC"/>
    <w:rsid w:val="00B23547"/>
    <w:rsid w:val="00B2507E"/>
    <w:rsid w:val="00B30818"/>
    <w:rsid w:val="00B33043"/>
    <w:rsid w:val="00B34AA7"/>
    <w:rsid w:val="00B34FC3"/>
    <w:rsid w:val="00B401E3"/>
    <w:rsid w:val="00B403B0"/>
    <w:rsid w:val="00B42545"/>
    <w:rsid w:val="00B50C4C"/>
    <w:rsid w:val="00B51CA5"/>
    <w:rsid w:val="00B51CD5"/>
    <w:rsid w:val="00B51EEE"/>
    <w:rsid w:val="00B5682B"/>
    <w:rsid w:val="00B5711F"/>
    <w:rsid w:val="00B60BFC"/>
    <w:rsid w:val="00B6193B"/>
    <w:rsid w:val="00B664C2"/>
    <w:rsid w:val="00B715CD"/>
    <w:rsid w:val="00B726D0"/>
    <w:rsid w:val="00B742C6"/>
    <w:rsid w:val="00B74978"/>
    <w:rsid w:val="00B749FB"/>
    <w:rsid w:val="00B768A5"/>
    <w:rsid w:val="00B76C40"/>
    <w:rsid w:val="00B77D35"/>
    <w:rsid w:val="00B81216"/>
    <w:rsid w:val="00B93E18"/>
    <w:rsid w:val="00B94BA6"/>
    <w:rsid w:val="00B96D7F"/>
    <w:rsid w:val="00B97353"/>
    <w:rsid w:val="00B97B08"/>
    <w:rsid w:val="00BA01CD"/>
    <w:rsid w:val="00BA049A"/>
    <w:rsid w:val="00BA1749"/>
    <w:rsid w:val="00BA208A"/>
    <w:rsid w:val="00BA242D"/>
    <w:rsid w:val="00BA6BA0"/>
    <w:rsid w:val="00BA6FCC"/>
    <w:rsid w:val="00BB3077"/>
    <w:rsid w:val="00BB3D0C"/>
    <w:rsid w:val="00BC48A8"/>
    <w:rsid w:val="00BC6CB7"/>
    <w:rsid w:val="00BC7E24"/>
    <w:rsid w:val="00BD1115"/>
    <w:rsid w:val="00BD1825"/>
    <w:rsid w:val="00BD4E59"/>
    <w:rsid w:val="00BD6736"/>
    <w:rsid w:val="00BE506B"/>
    <w:rsid w:val="00BE7A93"/>
    <w:rsid w:val="00BF0D5C"/>
    <w:rsid w:val="00BF1A66"/>
    <w:rsid w:val="00BF5FDA"/>
    <w:rsid w:val="00C01123"/>
    <w:rsid w:val="00C01152"/>
    <w:rsid w:val="00C032AC"/>
    <w:rsid w:val="00C07767"/>
    <w:rsid w:val="00C10C36"/>
    <w:rsid w:val="00C115CC"/>
    <w:rsid w:val="00C1206F"/>
    <w:rsid w:val="00C13405"/>
    <w:rsid w:val="00C13AB3"/>
    <w:rsid w:val="00C1423E"/>
    <w:rsid w:val="00C211CD"/>
    <w:rsid w:val="00C244CD"/>
    <w:rsid w:val="00C25824"/>
    <w:rsid w:val="00C27890"/>
    <w:rsid w:val="00C3105C"/>
    <w:rsid w:val="00C41322"/>
    <w:rsid w:val="00C420C2"/>
    <w:rsid w:val="00C4371B"/>
    <w:rsid w:val="00C440F7"/>
    <w:rsid w:val="00C448E6"/>
    <w:rsid w:val="00C47803"/>
    <w:rsid w:val="00C53ABB"/>
    <w:rsid w:val="00C55CDA"/>
    <w:rsid w:val="00C560BE"/>
    <w:rsid w:val="00C565AF"/>
    <w:rsid w:val="00C62E45"/>
    <w:rsid w:val="00C64A67"/>
    <w:rsid w:val="00C66159"/>
    <w:rsid w:val="00C66503"/>
    <w:rsid w:val="00C6736D"/>
    <w:rsid w:val="00C67DB8"/>
    <w:rsid w:val="00C70735"/>
    <w:rsid w:val="00C722D0"/>
    <w:rsid w:val="00C767B9"/>
    <w:rsid w:val="00C76E3F"/>
    <w:rsid w:val="00C76F38"/>
    <w:rsid w:val="00C77821"/>
    <w:rsid w:val="00C80195"/>
    <w:rsid w:val="00C81D0D"/>
    <w:rsid w:val="00C82150"/>
    <w:rsid w:val="00C8299A"/>
    <w:rsid w:val="00C8359B"/>
    <w:rsid w:val="00C83E5E"/>
    <w:rsid w:val="00C84545"/>
    <w:rsid w:val="00C857C2"/>
    <w:rsid w:val="00C86696"/>
    <w:rsid w:val="00C90F27"/>
    <w:rsid w:val="00C948E0"/>
    <w:rsid w:val="00C9641F"/>
    <w:rsid w:val="00CA0CB1"/>
    <w:rsid w:val="00CA1342"/>
    <w:rsid w:val="00CA23F2"/>
    <w:rsid w:val="00CB3670"/>
    <w:rsid w:val="00CB3C74"/>
    <w:rsid w:val="00CB770E"/>
    <w:rsid w:val="00CC135C"/>
    <w:rsid w:val="00CC33EE"/>
    <w:rsid w:val="00CC352B"/>
    <w:rsid w:val="00CC4057"/>
    <w:rsid w:val="00CC4FFC"/>
    <w:rsid w:val="00CD18F7"/>
    <w:rsid w:val="00CD2105"/>
    <w:rsid w:val="00CD276D"/>
    <w:rsid w:val="00CD37ED"/>
    <w:rsid w:val="00CD63D9"/>
    <w:rsid w:val="00CE2260"/>
    <w:rsid w:val="00CE2685"/>
    <w:rsid w:val="00CE42F6"/>
    <w:rsid w:val="00CE6951"/>
    <w:rsid w:val="00CE7BD4"/>
    <w:rsid w:val="00CF0C88"/>
    <w:rsid w:val="00CF40B9"/>
    <w:rsid w:val="00CF55FD"/>
    <w:rsid w:val="00CF5ED2"/>
    <w:rsid w:val="00CF7831"/>
    <w:rsid w:val="00D00865"/>
    <w:rsid w:val="00D01086"/>
    <w:rsid w:val="00D04CCE"/>
    <w:rsid w:val="00D05939"/>
    <w:rsid w:val="00D0609B"/>
    <w:rsid w:val="00D0672E"/>
    <w:rsid w:val="00D1281F"/>
    <w:rsid w:val="00D13E0E"/>
    <w:rsid w:val="00D1778E"/>
    <w:rsid w:val="00D21FB7"/>
    <w:rsid w:val="00D24025"/>
    <w:rsid w:val="00D25C54"/>
    <w:rsid w:val="00D2658C"/>
    <w:rsid w:val="00D2703F"/>
    <w:rsid w:val="00D31658"/>
    <w:rsid w:val="00D32268"/>
    <w:rsid w:val="00D330E2"/>
    <w:rsid w:val="00D3459C"/>
    <w:rsid w:val="00D42EC4"/>
    <w:rsid w:val="00D43314"/>
    <w:rsid w:val="00D46480"/>
    <w:rsid w:val="00D46F9B"/>
    <w:rsid w:val="00D47494"/>
    <w:rsid w:val="00D477FF"/>
    <w:rsid w:val="00D47D4D"/>
    <w:rsid w:val="00D53C40"/>
    <w:rsid w:val="00D53D8A"/>
    <w:rsid w:val="00D54990"/>
    <w:rsid w:val="00D61485"/>
    <w:rsid w:val="00D61670"/>
    <w:rsid w:val="00D6242E"/>
    <w:rsid w:val="00D643B2"/>
    <w:rsid w:val="00D645E6"/>
    <w:rsid w:val="00D6576E"/>
    <w:rsid w:val="00D65CCB"/>
    <w:rsid w:val="00D7012A"/>
    <w:rsid w:val="00D71CD6"/>
    <w:rsid w:val="00D7267C"/>
    <w:rsid w:val="00D735FB"/>
    <w:rsid w:val="00D7498F"/>
    <w:rsid w:val="00D7567F"/>
    <w:rsid w:val="00D81702"/>
    <w:rsid w:val="00D83D36"/>
    <w:rsid w:val="00D901F5"/>
    <w:rsid w:val="00D94E60"/>
    <w:rsid w:val="00D9714D"/>
    <w:rsid w:val="00D9747A"/>
    <w:rsid w:val="00DA1657"/>
    <w:rsid w:val="00DA17DC"/>
    <w:rsid w:val="00DA2E2A"/>
    <w:rsid w:val="00DA5E5F"/>
    <w:rsid w:val="00DA7B93"/>
    <w:rsid w:val="00DB00C1"/>
    <w:rsid w:val="00DB23DA"/>
    <w:rsid w:val="00DB2BF4"/>
    <w:rsid w:val="00DB318F"/>
    <w:rsid w:val="00DB349E"/>
    <w:rsid w:val="00DB6026"/>
    <w:rsid w:val="00DB7FD6"/>
    <w:rsid w:val="00DC13EB"/>
    <w:rsid w:val="00DC2A04"/>
    <w:rsid w:val="00DC347F"/>
    <w:rsid w:val="00DD386A"/>
    <w:rsid w:val="00DD46AD"/>
    <w:rsid w:val="00DD5242"/>
    <w:rsid w:val="00DD5E05"/>
    <w:rsid w:val="00DD698D"/>
    <w:rsid w:val="00DE266E"/>
    <w:rsid w:val="00DE28F3"/>
    <w:rsid w:val="00DE2A55"/>
    <w:rsid w:val="00DE2DDD"/>
    <w:rsid w:val="00DE31FE"/>
    <w:rsid w:val="00DE4532"/>
    <w:rsid w:val="00DE514F"/>
    <w:rsid w:val="00DE5535"/>
    <w:rsid w:val="00DE5E38"/>
    <w:rsid w:val="00DF11D4"/>
    <w:rsid w:val="00DF24FB"/>
    <w:rsid w:val="00DF2553"/>
    <w:rsid w:val="00DF543D"/>
    <w:rsid w:val="00E0005D"/>
    <w:rsid w:val="00E009F6"/>
    <w:rsid w:val="00E0235A"/>
    <w:rsid w:val="00E05E98"/>
    <w:rsid w:val="00E066E3"/>
    <w:rsid w:val="00E103AC"/>
    <w:rsid w:val="00E1350E"/>
    <w:rsid w:val="00E14093"/>
    <w:rsid w:val="00E21511"/>
    <w:rsid w:val="00E23A7C"/>
    <w:rsid w:val="00E25586"/>
    <w:rsid w:val="00E260C2"/>
    <w:rsid w:val="00E33086"/>
    <w:rsid w:val="00E342DE"/>
    <w:rsid w:val="00E370CF"/>
    <w:rsid w:val="00E406FC"/>
    <w:rsid w:val="00E46035"/>
    <w:rsid w:val="00E46C25"/>
    <w:rsid w:val="00E507DA"/>
    <w:rsid w:val="00E528D1"/>
    <w:rsid w:val="00E53007"/>
    <w:rsid w:val="00E5339B"/>
    <w:rsid w:val="00E61BB8"/>
    <w:rsid w:val="00E673B2"/>
    <w:rsid w:val="00E67693"/>
    <w:rsid w:val="00E70E3A"/>
    <w:rsid w:val="00E7692F"/>
    <w:rsid w:val="00E77C16"/>
    <w:rsid w:val="00E8137D"/>
    <w:rsid w:val="00E82664"/>
    <w:rsid w:val="00E87849"/>
    <w:rsid w:val="00E9049B"/>
    <w:rsid w:val="00E90763"/>
    <w:rsid w:val="00E93308"/>
    <w:rsid w:val="00E93D02"/>
    <w:rsid w:val="00EA08C0"/>
    <w:rsid w:val="00EA37CD"/>
    <w:rsid w:val="00EA4448"/>
    <w:rsid w:val="00EA6466"/>
    <w:rsid w:val="00EB1190"/>
    <w:rsid w:val="00EB3340"/>
    <w:rsid w:val="00EB3F93"/>
    <w:rsid w:val="00EB46BE"/>
    <w:rsid w:val="00EB53B2"/>
    <w:rsid w:val="00EB66E0"/>
    <w:rsid w:val="00EB7EAE"/>
    <w:rsid w:val="00EC2F03"/>
    <w:rsid w:val="00EC3DD6"/>
    <w:rsid w:val="00EC56C0"/>
    <w:rsid w:val="00ED1B21"/>
    <w:rsid w:val="00ED5A7F"/>
    <w:rsid w:val="00ED5AE8"/>
    <w:rsid w:val="00EE0E90"/>
    <w:rsid w:val="00EE12D9"/>
    <w:rsid w:val="00EE28BE"/>
    <w:rsid w:val="00EE331B"/>
    <w:rsid w:val="00EE645C"/>
    <w:rsid w:val="00EF0265"/>
    <w:rsid w:val="00EF0446"/>
    <w:rsid w:val="00EF04C7"/>
    <w:rsid w:val="00EF32BE"/>
    <w:rsid w:val="00F028EF"/>
    <w:rsid w:val="00F0295E"/>
    <w:rsid w:val="00F029CA"/>
    <w:rsid w:val="00F02D41"/>
    <w:rsid w:val="00F03D84"/>
    <w:rsid w:val="00F04947"/>
    <w:rsid w:val="00F04B34"/>
    <w:rsid w:val="00F0547F"/>
    <w:rsid w:val="00F104D4"/>
    <w:rsid w:val="00F13E50"/>
    <w:rsid w:val="00F14253"/>
    <w:rsid w:val="00F14B06"/>
    <w:rsid w:val="00F15276"/>
    <w:rsid w:val="00F163F1"/>
    <w:rsid w:val="00F17BA7"/>
    <w:rsid w:val="00F20D0B"/>
    <w:rsid w:val="00F210E9"/>
    <w:rsid w:val="00F240D9"/>
    <w:rsid w:val="00F25C13"/>
    <w:rsid w:val="00F35A4D"/>
    <w:rsid w:val="00F35E13"/>
    <w:rsid w:val="00F408C5"/>
    <w:rsid w:val="00F40BFA"/>
    <w:rsid w:val="00F411C5"/>
    <w:rsid w:val="00F42637"/>
    <w:rsid w:val="00F43964"/>
    <w:rsid w:val="00F453E8"/>
    <w:rsid w:val="00F469A4"/>
    <w:rsid w:val="00F476BD"/>
    <w:rsid w:val="00F5211C"/>
    <w:rsid w:val="00F551CA"/>
    <w:rsid w:val="00F57229"/>
    <w:rsid w:val="00F60177"/>
    <w:rsid w:val="00F60278"/>
    <w:rsid w:val="00F6056B"/>
    <w:rsid w:val="00F60BB1"/>
    <w:rsid w:val="00F60D5B"/>
    <w:rsid w:val="00F621DD"/>
    <w:rsid w:val="00F64B03"/>
    <w:rsid w:val="00F679E2"/>
    <w:rsid w:val="00F67DB1"/>
    <w:rsid w:val="00F72EA9"/>
    <w:rsid w:val="00F76A26"/>
    <w:rsid w:val="00F80593"/>
    <w:rsid w:val="00F810FA"/>
    <w:rsid w:val="00F81DCB"/>
    <w:rsid w:val="00F8271D"/>
    <w:rsid w:val="00F8302A"/>
    <w:rsid w:val="00F852FC"/>
    <w:rsid w:val="00F85DB3"/>
    <w:rsid w:val="00F86215"/>
    <w:rsid w:val="00F87247"/>
    <w:rsid w:val="00F94D67"/>
    <w:rsid w:val="00F97C73"/>
    <w:rsid w:val="00FA3F92"/>
    <w:rsid w:val="00FA74ED"/>
    <w:rsid w:val="00FB0297"/>
    <w:rsid w:val="00FB152F"/>
    <w:rsid w:val="00FB2292"/>
    <w:rsid w:val="00FB2B67"/>
    <w:rsid w:val="00FB322F"/>
    <w:rsid w:val="00FB343C"/>
    <w:rsid w:val="00FB3554"/>
    <w:rsid w:val="00FB3A72"/>
    <w:rsid w:val="00FB4B07"/>
    <w:rsid w:val="00FB5013"/>
    <w:rsid w:val="00FB5794"/>
    <w:rsid w:val="00FB6B4E"/>
    <w:rsid w:val="00FB6F1A"/>
    <w:rsid w:val="00FC1965"/>
    <w:rsid w:val="00FC1CFE"/>
    <w:rsid w:val="00FC28C9"/>
    <w:rsid w:val="00FC5C8B"/>
    <w:rsid w:val="00FD0BB8"/>
    <w:rsid w:val="00FD240D"/>
    <w:rsid w:val="00FD2435"/>
    <w:rsid w:val="00FD6856"/>
    <w:rsid w:val="00FE176E"/>
    <w:rsid w:val="00FE1993"/>
    <w:rsid w:val="00FE1AC1"/>
    <w:rsid w:val="00FE4B09"/>
    <w:rsid w:val="00FE4CD1"/>
    <w:rsid w:val="00FF583D"/>
    <w:rsid w:val="00FF5BAE"/>
    <w:rsid w:val="00FF76AC"/>
  </w:rsids>
  <m:mathPr>
    <m:mathFont m:val="Cambria Math"/>
    <m:brkBin m:val="before"/>
    <m:brkBinSub m:val="--"/>
    <m:smallFrac m:val="off"/>
    <m:dispDef/>
    <m:lMargin m:val="0"/>
    <m:rMargin m:val="0"/>
    <m:defJc m:val="centerGroup"/>
    <m:wrapIndent m:val="1440"/>
    <m:intLim m:val="subSup"/>
    <m:naryLim m:val="undOvr"/>
  </m:mathPr>
  <w:uiCompat97To2003/>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address"/>
  <w:smartTagType w:namespaceuri="urn:schemas-microsoft-com:office:smarttags" w:name="Street"/>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F32"/>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5C022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locked/>
    <w:rsid w:val="005C0225"/>
    <w:rPr>
      <w:rFonts w:cs="Times New Roman"/>
    </w:rPr>
  </w:style>
  <w:style w:type="paragraph" w:styleId="Footer">
    <w:name w:val="footer"/>
    <w:basedOn w:val="Normal"/>
    <w:link w:val="FooterChar"/>
    <w:uiPriority w:val="99"/>
    <w:rsid w:val="005C0225"/>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5C0225"/>
    <w:rPr>
      <w:rFonts w:cs="Times New Roman"/>
    </w:rPr>
  </w:style>
  <w:style w:type="paragraph" w:styleId="BalloonText">
    <w:name w:val="Balloon Text"/>
    <w:basedOn w:val="Normal"/>
    <w:link w:val="BalloonTextChar"/>
    <w:uiPriority w:val="99"/>
    <w:semiHidden/>
    <w:rsid w:val="00D47D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47D4D"/>
    <w:rPr>
      <w:rFonts w:ascii="Tahoma" w:hAnsi="Tahoma" w:cs="Tahoma"/>
      <w:sz w:val="16"/>
      <w:szCs w:val="16"/>
    </w:rPr>
  </w:style>
  <w:style w:type="paragraph" w:styleId="ListParagraph">
    <w:name w:val="List Paragraph"/>
    <w:basedOn w:val="Normal"/>
    <w:uiPriority w:val="99"/>
    <w:qFormat/>
    <w:rsid w:val="00927386"/>
    <w:pPr>
      <w:ind w:left="720"/>
      <w:contextualSpacing/>
    </w:pPr>
  </w:style>
</w:styles>
</file>

<file path=word/webSettings.xml><?xml version="1.0" encoding="utf-8"?>
<w:webSettings xmlns:r="http://schemas.openxmlformats.org/officeDocument/2006/relationships" xmlns:w="http://schemas.openxmlformats.org/wordprocessingml/2006/main">
  <w:divs>
    <w:div w:id="286740288">
      <w:marLeft w:val="0"/>
      <w:marRight w:val="0"/>
      <w:marTop w:val="0"/>
      <w:marBottom w:val="0"/>
      <w:divBdr>
        <w:top w:val="none" w:sz="0" w:space="0" w:color="auto"/>
        <w:left w:val="none" w:sz="0" w:space="0" w:color="auto"/>
        <w:bottom w:val="none" w:sz="0" w:space="0" w:color="auto"/>
        <w:right w:val="none" w:sz="0" w:space="0" w:color="auto"/>
      </w:divBdr>
    </w:div>
    <w:div w:id="286740289">
      <w:marLeft w:val="0"/>
      <w:marRight w:val="0"/>
      <w:marTop w:val="0"/>
      <w:marBottom w:val="0"/>
      <w:divBdr>
        <w:top w:val="none" w:sz="0" w:space="0" w:color="auto"/>
        <w:left w:val="none" w:sz="0" w:space="0" w:color="auto"/>
        <w:bottom w:val="none" w:sz="0" w:space="0" w:color="auto"/>
        <w:right w:val="none" w:sz="0" w:space="0" w:color="auto"/>
      </w:divBdr>
    </w:div>
    <w:div w:id="286740290">
      <w:marLeft w:val="0"/>
      <w:marRight w:val="0"/>
      <w:marTop w:val="0"/>
      <w:marBottom w:val="0"/>
      <w:divBdr>
        <w:top w:val="none" w:sz="0" w:space="0" w:color="auto"/>
        <w:left w:val="none" w:sz="0" w:space="0" w:color="auto"/>
        <w:bottom w:val="none" w:sz="0" w:space="0" w:color="auto"/>
        <w:right w:val="none" w:sz="0" w:space="0" w:color="auto"/>
      </w:divBdr>
    </w:div>
    <w:div w:id="286740291">
      <w:marLeft w:val="0"/>
      <w:marRight w:val="0"/>
      <w:marTop w:val="0"/>
      <w:marBottom w:val="0"/>
      <w:divBdr>
        <w:top w:val="none" w:sz="0" w:space="0" w:color="auto"/>
        <w:left w:val="none" w:sz="0" w:space="0" w:color="auto"/>
        <w:bottom w:val="none" w:sz="0" w:space="0" w:color="auto"/>
        <w:right w:val="none" w:sz="0" w:space="0" w:color="auto"/>
      </w:divBdr>
    </w:div>
    <w:div w:id="286740292">
      <w:marLeft w:val="0"/>
      <w:marRight w:val="0"/>
      <w:marTop w:val="0"/>
      <w:marBottom w:val="0"/>
      <w:divBdr>
        <w:top w:val="none" w:sz="0" w:space="0" w:color="auto"/>
        <w:left w:val="none" w:sz="0" w:space="0" w:color="auto"/>
        <w:bottom w:val="none" w:sz="0" w:space="0" w:color="auto"/>
        <w:right w:val="none" w:sz="0" w:space="0" w:color="auto"/>
      </w:divBdr>
    </w:div>
    <w:div w:id="286740293">
      <w:marLeft w:val="0"/>
      <w:marRight w:val="0"/>
      <w:marTop w:val="0"/>
      <w:marBottom w:val="0"/>
      <w:divBdr>
        <w:top w:val="none" w:sz="0" w:space="0" w:color="auto"/>
        <w:left w:val="none" w:sz="0" w:space="0" w:color="auto"/>
        <w:bottom w:val="none" w:sz="0" w:space="0" w:color="auto"/>
        <w:right w:val="none" w:sz="0" w:space="0" w:color="auto"/>
      </w:divBdr>
    </w:div>
    <w:div w:id="286740294">
      <w:marLeft w:val="0"/>
      <w:marRight w:val="0"/>
      <w:marTop w:val="0"/>
      <w:marBottom w:val="0"/>
      <w:divBdr>
        <w:top w:val="none" w:sz="0" w:space="0" w:color="auto"/>
        <w:left w:val="none" w:sz="0" w:space="0" w:color="auto"/>
        <w:bottom w:val="none" w:sz="0" w:space="0" w:color="auto"/>
        <w:right w:val="none" w:sz="0" w:space="0" w:color="auto"/>
      </w:divBdr>
    </w:div>
    <w:div w:id="286740295">
      <w:marLeft w:val="0"/>
      <w:marRight w:val="0"/>
      <w:marTop w:val="0"/>
      <w:marBottom w:val="0"/>
      <w:divBdr>
        <w:top w:val="none" w:sz="0" w:space="0" w:color="auto"/>
        <w:left w:val="none" w:sz="0" w:space="0" w:color="auto"/>
        <w:bottom w:val="none" w:sz="0" w:space="0" w:color="auto"/>
        <w:right w:val="none" w:sz="0" w:space="0" w:color="auto"/>
      </w:divBdr>
    </w:div>
    <w:div w:id="286740296">
      <w:marLeft w:val="0"/>
      <w:marRight w:val="0"/>
      <w:marTop w:val="0"/>
      <w:marBottom w:val="0"/>
      <w:divBdr>
        <w:top w:val="none" w:sz="0" w:space="0" w:color="auto"/>
        <w:left w:val="none" w:sz="0" w:space="0" w:color="auto"/>
        <w:bottom w:val="none" w:sz="0" w:space="0" w:color="auto"/>
        <w:right w:val="none" w:sz="0" w:space="0" w:color="auto"/>
      </w:divBdr>
    </w:div>
    <w:div w:id="286740297">
      <w:marLeft w:val="0"/>
      <w:marRight w:val="0"/>
      <w:marTop w:val="0"/>
      <w:marBottom w:val="0"/>
      <w:divBdr>
        <w:top w:val="none" w:sz="0" w:space="0" w:color="auto"/>
        <w:left w:val="none" w:sz="0" w:space="0" w:color="auto"/>
        <w:bottom w:val="none" w:sz="0" w:space="0" w:color="auto"/>
        <w:right w:val="none" w:sz="0" w:space="0" w:color="auto"/>
      </w:divBdr>
    </w:div>
    <w:div w:id="286740298">
      <w:marLeft w:val="0"/>
      <w:marRight w:val="0"/>
      <w:marTop w:val="0"/>
      <w:marBottom w:val="0"/>
      <w:divBdr>
        <w:top w:val="none" w:sz="0" w:space="0" w:color="auto"/>
        <w:left w:val="none" w:sz="0" w:space="0" w:color="auto"/>
        <w:bottom w:val="none" w:sz="0" w:space="0" w:color="auto"/>
        <w:right w:val="none" w:sz="0" w:space="0" w:color="auto"/>
      </w:divBdr>
    </w:div>
    <w:div w:id="286740299">
      <w:marLeft w:val="0"/>
      <w:marRight w:val="0"/>
      <w:marTop w:val="0"/>
      <w:marBottom w:val="0"/>
      <w:divBdr>
        <w:top w:val="none" w:sz="0" w:space="0" w:color="auto"/>
        <w:left w:val="none" w:sz="0" w:space="0" w:color="auto"/>
        <w:bottom w:val="none" w:sz="0" w:space="0" w:color="auto"/>
        <w:right w:val="none" w:sz="0" w:space="0" w:color="auto"/>
      </w:divBdr>
    </w:div>
    <w:div w:id="286740300">
      <w:marLeft w:val="0"/>
      <w:marRight w:val="0"/>
      <w:marTop w:val="0"/>
      <w:marBottom w:val="0"/>
      <w:divBdr>
        <w:top w:val="none" w:sz="0" w:space="0" w:color="auto"/>
        <w:left w:val="none" w:sz="0" w:space="0" w:color="auto"/>
        <w:bottom w:val="none" w:sz="0" w:space="0" w:color="auto"/>
        <w:right w:val="none" w:sz="0" w:space="0" w:color="auto"/>
      </w:divBdr>
    </w:div>
    <w:div w:id="28674030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4649</TotalTime>
  <Pages>75</Pages>
  <Words>10044</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dc:creator>
  <cp:keywords/>
  <dc:description/>
  <cp:lastModifiedBy>Admin_2</cp:lastModifiedBy>
  <cp:revision>171</cp:revision>
  <dcterms:created xsi:type="dcterms:W3CDTF">2016-02-29T08:00:00Z</dcterms:created>
  <dcterms:modified xsi:type="dcterms:W3CDTF">2017-12-31T06:57:00Z</dcterms:modified>
</cp:coreProperties>
</file>